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bookmarkStart w:id="0" w:name="OLE_LINK3"/>
      <w:bookmarkStart w:id="1" w:name="OLE_LINK26"/>
      <w:bookmarkStart w:id="2" w:name="OLE_LINK27"/>
      <w:proofErr w:type="gramStart"/>
      <w:r w:rsidRPr="00411F22">
        <w:rPr>
          <w:rFonts w:ascii="Times New Roman" w:hAnsi="Times New Roman"/>
          <w:sz w:val="20"/>
          <w:lang w:val="pt-PT"/>
        </w:rPr>
        <w:t>o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principio da semeadura e da ceifa. Tudo o que você e eu plantarmos, colheremos. Se julgarmos as pessoas com braço de ferro, naquele Dia, também seremos julgados com braço de ferro. Mas se escolhermos exercer misericórdia, que é não dar ao outro o que ele </w:t>
      </w:r>
      <w:proofErr w:type="gramStart"/>
      <w:r w:rsidRPr="00411F22">
        <w:rPr>
          <w:rFonts w:ascii="Times New Roman" w:hAnsi="Times New Roman"/>
          <w:sz w:val="20"/>
          <w:lang w:val="pt-PT"/>
        </w:rPr>
        <w:t>merecer</w:t>
      </w:r>
      <w:r>
        <w:rPr>
          <w:rFonts w:ascii="Times New Roman" w:hAnsi="Times New Roman"/>
          <w:sz w:val="20"/>
          <w:lang w:val="pt-PT"/>
        </w:rPr>
        <w:t>i</w:t>
      </w:r>
      <w:r w:rsidRPr="00411F22">
        <w:rPr>
          <w:rFonts w:ascii="Times New Roman" w:hAnsi="Times New Roman"/>
          <w:sz w:val="20"/>
          <w:lang w:val="pt-PT"/>
        </w:rPr>
        <w:t>a,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então Deus nos julgará com misericórdia.</w:t>
      </w:r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O crítico é sempre um hipócrita, disse Jesus. Ele tem uma trave em seu próprio olho, mas quer tirar o cisco do olho do outro. </w:t>
      </w:r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Quando somos cheios de justiça própria, nos tornamos duros e implacáveis com o outro.</w:t>
      </w:r>
    </w:p>
    <w:p w:rsidR="007A3BB8" w:rsidRPr="004B76D1" w:rsidRDefault="007A3BB8" w:rsidP="007A3BB8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9" w:history="1"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Mateus 7:7-11</w:t>
        </w:r>
      </w:hyperlink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 xml:space="preserve">Nada do que pedirmos estará além do que Deus pode realizar. Portanto, se pedirmos alguma coisa em harmonia com Sua Palavra e Sua vontade, podemos ter certeza de que Ele nos responderá. </w:t>
      </w:r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Deus somente se deixa achar por aqueles que o buscam de todo o coração.</w:t>
      </w:r>
    </w:p>
    <w:p w:rsidR="007A3BB8" w:rsidRPr="004B76D1" w:rsidRDefault="007A3BB8" w:rsidP="007A3BB8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10" w:history="1"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 xml:space="preserve">Mateus </w:t>
        </w:r>
        <w:proofErr w:type="gramStart"/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7:15</w:t>
        </w:r>
        <w:proofErr w:type="gramEnd"/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-20</w:t>
        </w:r>
      </w:hyperlink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O homem de Deus, o crente vencedor, é aquele que tanto sabe ouvir a voz de Deus como também discernir quando o diabo está agindo disfarçado de anjo de luz.</w:t>
      </w:r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Normalmente, ficamos muito impressionados com a pregação e a retórica. Gostamos do pregador saltitante e emotivo que, aos gritos, declara sua mensagem. Mas esse não é o fruto que precisamos observar. Devemos ver o casamento dele, a criação de seus filhos, a forma como ele lida com o dinheiro e seus negócios.</w:t>
      </w:r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Precisamos deixar de </w:t>
      </w:r>
      <w:proofErr w:type="gramStart"/>
      <w:r w:rsidRPr="00411F22">
        <w:rPr>
          <w:rFonts w:ascii="Times New Roman" w:hAnsi="Times New Roman"/>
          <w:sz w:val="20"/>
          <w:lang w:val="pt-PT"/>
        </w:rPr>
        <w:t>ser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crianças na fé e prestar atenção nos frutos, não dando ouvidos a qualquer voz nem sendo levados por todo vento de doutrina. É preciso ver o que a pessoa vive.</w:t>
      </w:r>
    </w:p>
    <w:p w:rsidR="007A3BB8" w:rsidRPr="004B76D1" w:rsidRDefault="007A3BB8" w:rsidP="007A3BB8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11" w:history="1"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 xml:space="preserve">Mateus </w:t>
        </w:r>
        <w:proofErr w:type="gramStart"/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7:21</w:t>
        </w:r>
        <w:proofErr w:type="gramEnd"/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-23</w:t>
        </w:r>
      </w:hyperlink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A primeira condição para entrar no Reino é ser salvo.</w:t>
      </w:r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 xml:space="preserve">A segunda condição para entrar no Reino é conhecer e fazer a vontade de Deus. Não é simplesmente sair fazendo algo para Deus, e sim a vontade </w:t>
      </w:r>
      <w:proofErr w:type="gramStart"/>
      <w:r w:rsidRPr="00411F22">
        <w:rPr>
          <w:rFonts w:ascii="Times New Roman" w:hAnsi="Times New Roman"/>
          <w:sz w:val="20"/>
          <w:lang w:val="pt-PT"/>
        </w:rPr>
        <w:t>dEle</w:t>
      </w:r>
      <w:proofErr w:type="gramEnd"/>
      <w:r w:rsidRPr="00411F22">
        <w:rPr>
          <w:rFonts w:ascii="Times New Roman" w:hAnsi="Times New Roman"/>
          <w:sz w:val="20"/>
          <w:lang w:val="pt-PT"/>
        </w:rPr>
        <w:t>.</w:t>
      </w:r>
    </w:p>
    <w:p w:rsidR="007A3BB8" w:rsidRPr="00411F22" w:rsidRDefault="007A3BB8" w:rsidP="007A3BB8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A vida cristã não é uma questão de fazer coisas para Deus, mas de obedecer a Ele.</w:t>
      </w:r>
    </w:p>
    <w:p w:rsidR="007A3BB8" w:rsidRPr="004B76D1" w:rsidRDefault="007A3BB8" w:rsidP="007A3BB8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12" w:history="1"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 xml:space="preserve">Mateus </w:t>
        </w:r>
        <w:proofErr w:type="gramStart"/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7:24</w:t>
        </w:r>
        <w:proofErr w:type="gramEnd"/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-27</w:t>
        </w:r>
      </w:hyperlink>
    </w:p>
    <w:p w:rsidR="007A3BB8" w:rsidRDefault="007A3BB8" w:rsidP="007A3BB8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  <w:lang w:eastAsia="pt-BR"/>
        </w:rPr>
      </w:pPr>
    </w:p>
    <w:p w:rsidR="007A3BB8" w:rsidRDefault="007A3BB8" w:rsidP="007A3BB8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  <w:lang w:eastAsia="pt-BR"/>
        </w:rPr>
      </w:pPr>
    </w:p>
    <w:p w:rsidR="007A3BB8" w:rsidRDefault="007A3BB8" w:rsidP="007A3BB8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  <w:lang w:eastAsia="pt-BR"/>
        </w:rPr>
      </w:pPr>
    </w:p>
    <w:p w:rsidR="007A3BB8" w:rsidRPr="0017144D" w:rsidRDefault="007A3BB8" w:rsidP="007A3BB8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  <w:lang w:eastAsia="pt-BR"/>
        </w:rPr>
      </w:pPr>
    </w:p>
    <w:p w:rsidR="007A3BB8" w:rsidRPr="00B22BCB" w:rsidRDefault="007A3BB8" w:rsidP="007A3BB8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20"/>
        </w:rPr>
      </w:pPr>
      <w:r w:rsidRPr="00B22BCB">
        <w:rPr>
          <w:rFonts w:ascii="Arial" w:hAnsi="Arial" w:cs="Arial"/>
          <w:b/>
          <w:color w:val="FFFFFF" w:themeColor="background1"/>
          <w:sz w:val="20"/>
          <w:highlight w:val="black"/>
        </w:rPr>
        <w:t>GUARDE ESTE FOLDER NA BÍBLIA PARA O DISCIPULADO E A REUNIÃO DA CÉLULA</w:t>
      </w:r>
    </w:p>
    <w:p w:rsidR="002352D9" w:rsidRPr="00B44C0E" w:rsidRDefault="002352D9" w:rsidP="002352D9">
      <w:pPr>
        <w:pBdr>
          <w:top w:val="single" w:sz="12" w:space="1" w:color="auto"/>
          <w:bottom w:val="single" w:sz="12" w:space="1" w:color="auto"/>
        </w:pBdr>
        <w:spacing w:after="0"/>
        <w:jc w:val="center"/>
        <w:rPr>
          <w:rFonts w:ascii="Arial Rounded MT Bold" w:hAnsi="Arial Rounded MT Bold" w:cs="Arial"/>
          <w:b/>
          <w:noProof/>
          <w:spacing w:val="-5"/>
          <w:sz w:val="26"/>
          <w:szCs w:val="26"/>
          <w:lang w:eastAsia="pt-BR"/>
        </w:rPr>
      </w:pPr>
      <w:r w:rsidRPr="00B44C0E">
        <w:rPr>
          <w:rFonts w:ascii="Arial Rounded MT Bold" w:hAnsi="Arial Rounded MT Bold" w:cs="Arial"/>
          <w:b/>
          <w:noProof/>
          <w:spacing w:val="-5"/>
          <w:sz w:val="26"/>
          <w:szCs w:val="26"/>
          <w:lang w:eastAsia="pt-BR"/>
        </w:rPr>
        <w:lastRenderedPageBreak/>
        <w:t>ESBOÇO DA REUNIÃO DA CÉLULA</w:t>
      </w:r>
    </w:p>
    <w:p w:rsidR="002352D9" w:rsidRPr="005A16D9" w:rsidRDefault="002352D9" w:rsidP="002352D9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FFFFFF"/>
          <w:spacing w:val="-5"/>
          <w:sz w:val="6"/>
          <w:szCs w:val="6"/>
          <w:highlight w:val="red"/>
          <w:lang w:eastAsia="pt-BR"/>
        </w:rPr>
      </w:pPr>
    </w:p>
    <w:p w:rsidR="002352D9" w:rsidRPr="00C53F9E" w:rsidRDefault="002352D9" w:rsidP="002352D9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b/>
          <w:noProof/>
          <w:color w:val="FFFFFF" w:themeColor="background1"/>
          <w:spacing w:val="-5"/>
          <w:sz w:val="16"/>
          <w:szCs w:val="16"/>
          <w:lang w:eastAsia="pt-BR"/>
        </w:rPr>
      </w:pPr>
      <w:r w:rsidRPr="00C53F9E">
        <w:rPr>
          <w:rFonts w:ascii="Arial" w:hAnsi="Arial" w:cs="Arial"/>
          <w:b/>
          <w:noProof/>
          <w:color w:val="FFFFFF" w:themeColor="background1"/>
          <w:spacing w:val="-5"/>
          <w:sz w:val="16"/>
          <w:szCs w:val="16"/>
          <w:highlight w:val="darkRed"/>
          <w:lang w:eastAsia="pt-BR"/>
        </w:rPr>
        <w:t>COMECE NO HORÁRIO (19h.) E C/ ADORAÇÃO! (</w:t>
      </w:r>
      <w:r>
        <w:rPr>
          <w:rFonts w:ascii="Arial" w:hAnsi="Arial" w:cs="Arial"/>
          <w:b/>
          <w:noProof/>
          <w:color w:val="FFFFFF" w:themeColor="background1"/>
          <w:spacing w:val="-5"/>
          <w:sz w:val="16"/>
          <w:szCs w:val="16"/>
          <w:highlight w:val="darkRed"/>
          <w:lang w:eastAsia="pt-BR"/>
        </w:rPr>
        <w:t>3</w:t>
      </w:r>
      <w:r w:rsidRPr="00C53F9E">
        <w:rPr>
          <w:rFonts w:ascii="Arial" w:hAnsi="Arial" w:cs="Arial"/>
          <w:b/>
          <w:noProof/>
          <w:color w:val="FFFFFF" w:themeColor="background1"/>
          <w:spacing w:val="-5"/>
          <w:sz w:val="16"/>
          <w:szCs w:val="16"/>
          <w:highlight w:val="darkRed"/>
          <w:lang w:eastAsia="pt-BR"/>
        </w:rPr>
        <w:t xml:space="preserve"> min.)</w:t>
      </w:r>
    </w:p>
    <w:p w:rsidR="002352D9" w:rsidRPr="005A16D9" w:rsidRDefault="002352D9" w:rsidP="002352D9">
      <w:pPr>
        <w:spacing w:after="0" w:line="240" w:lineRule="auto"/>
        <w:rPr>
          <w:rFonts w:ascii="Arial" w:hAnsi="Arial" w:cs="Arial"/>
          <w:noProof/>
          <w:color w:val="FFFFFF"/>
          <w:spacing w:val="-5"/>
          <w:sz w:val="6"/>
          <w:szCs w:val="6"/>
          <w:highlight w:val="blue"/>
          <w:u w:val="single"/>
          <w:lang w:eastAsia="pt-BR"/>
        </w:rPr>
      </w:pPr>
    </w:p>
    <w:p w:rsidR="002352D9" w:rsidRPr="004A0AD9" w:rsidRDefault="002352D9" w:rsidP="002352D9">
      <w:pPr>
        <w:pBdr>
          <w:top w:val="single" w:sz="12" w:space="1" w:color="auto"/>
          <w:bottom w:val="single" w:sz="12" w:space="1" w:color="auto"/>
        </w:pBdr>
        <w:spacing w:after="0"/>
        <w:rPr>
          <w:rFonts w:ascii="Arial" w:hAnsi="Arial" w:cs="Arial"/>
          <w:b/>
          <w:noProof/>
          <w:color w:val="000000" w:themeColor="text1"/>
          <w:spacing w:val="-5"/>
          <w:sz w:val="24"/>
          <w:lang w:eastAsia="pt-BR"/>
        </w:rPr>
      </w:pPr>
      <w:r w:rsidRPr="004A0AD9">
        <w:rPr>
          <w:rFonts w:ascii="Arial" w:hAnsi="Arial" w:cs="Arial"/>
          <w:b/>
          <w:noProof/>
          <w:color w:val="000000" w:themeColor="text1"/>
          <w:spacing w:val="-5"/>
          <w:sz w:val="24"/>
          <w:lang w:eastAsia="pt-BR"/>
        </w:rPr>
        <w:t xml:space="preserve">1º.QUEBRA-GELO!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(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15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minutos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)</w:t>
      </w:r>
    </w:p>
    <w:p w:rsidR="002352D9" w:rsidRPr="007A3BB8" w:rsidRDefault="007A3BB8" w:rsidP="007A3BB8">
      <w:pPr>
        <w:pStyle w:val="PargrafodaLista"/>
        <w:numPr>
          <w:ilvl w:val="0"/>
          <w:numId w:val="21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/>
          <w:noProof/>
          <w:color w:val="000000" w:themeColor="text1"/>
          <w:spacing w:val="-5"/>
          <w:sz w:val="20"/>
          <w:lang w:eastAsia="pt-BR"/>
        </w:rPr>
      </w:pPr>
      <w:r w:rsidRPr="007A3BB8">
        <w:rPr>
          <w:rFonts w:ascii="Times New Roman" w:hAnsi="Times New Roman"/>
          <w:color w:val="000000" w:themeColor="text1"/>
          <w:sz w:val="20"/>
          <w:shd w:val="clear" w:color="auto" w:fill="FFFFFF"/>
        </w:rPr>
        <w:t>Faça um comentário sobre as Olimpíadas Rio 2016</w:t>
      </w:r>
      <w:r w:rsidR="00942787">
        <w:rPr>
          <w:rFonts w:ascii="Times New Roman" w:hAnsi="Times New Roman"/>
          <w:color w:val="000000" w:themeColor="text1"/>
          <w:sz w:val="20"/>
          <w:shd w:val="clear" w:color="auto" w:fill="FFFFFF"/>
        </w:rPr>
        <w:t>.</w:t>
      </w:r>
    </w:p>
    <w:p w:rsidR="002352D9" w:rsidRPr="004A0AD9" w:rsidRDefault="002352D9" w:rsidP="002352D9">
      <w:pPr>
        <w:pBdr>
          <w:top w:val="single" w:sz="12" w:space="1" w:color="auto"/>
          <w:bottom w:val="single" w:sz="12" w:space="1" w:color="auto"/>
        </w:pBdr>
        <w:spacing w:after="0"/>
        <w:rPr>
          <w:rFonts w:ascii="Arial" w:hAnsi="Arial" w:cs="Arial"/>
          <w:b/>
          <w:noProof/>
          <w:color w:val="000000" w:themeColor="text1"/>
          <w:spacing w:val="-5"/>
          <w:sz w:val="18"/>
          <w:szCs w:val="18"/>
          <w:lang w:eastAsia="pt-BR"/>
        </w:rPr>
      </w:pPr>
      <w:r w:rsidRPr="004A0AD9">
        <w:rPr>
          <w:rFonts w:ascii="Arial" w:hAnsi="Arial" w:cs="Arial"/>
          <w:b/>
          <w:noProof/>
          <w:color w:val="000000" w:themeColor="text1"/>
          <w:spacing w:val="-5"/>
          <w:sz w:val="24"/>
          <w:lang w:eastAsia="pt-BR"/>
        </w:rPr>
        <w:t xml:space="preserve">2º.LOUVOR/ADORAÇÃO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(15m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in.,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máx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.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3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 louv.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)</w:t>
      </w:r>
    </w:p>
    <w:p w:rsidR="002352D9" w:rsidRPr="004A0AD9" w:rsidRDefault="002352D9" w:rsidP="002352D9">
      <w:pPr>
        <w:spacing w:after="0" w:line="240" w:lineRule="auto"/>
        <w:rPr>
          <w:rFonts w:ascii="Arial" w:hAnsi="Arial" w:cs="Arial"/>
          <w:b/>
          <w:noProof/>
          <w:spacing w:val="-5"/>
          <w:sz w:val="6"/>
          <w:szCs w:val="6"/>
          <w:u w:val="single"/>
          <w:lang w:eastAsia="pt-BR"/>
        </w:rPr>
      </w:pPr>
    </w:p>
    <w:p w:rsidR="002352D9" w:rsidRPr="004A0AD9" w:rsidRDefault="002352D9" w:rsidP="002352D9">
      <w:pPr>
        <w:pBdr>
          <w:top w:val="single" w:sz="12" w:space="1" w:color="auto"/>
          <w:bottom w:val="single" w:sz="12" w:space="2" w:color="auto"/>
        </w:pBdr>
        <w:spacing w:after="0"/>
        <w:rPr>
          <w:rFonts w:ascii="Arial" w:hAnsi="Arial" w:cs="Arial"/>
          <w:b/>
          <w:noProof/>
          <w:color w:val="000000" w:themeColor="text1"/>
          <w:spacing w:val="-5"/>
          <w:sz w:val="24"/>
          <w:lang w:eastAsia="pt-BR"/>
        </w:rPr>
      </w:pPr>
      <w:r w:rsidRPr="004A0AD9">
        <w:rPr>
          <w:rFonts w:ascii="Arial" w:hAnsi="Arial" w:cs="Arial"/>
          <w:b/>
          <w:noProof/>
          <w:color w:val="000000" w:themeColor="text1"/>
          <w:spacing w:val="-5"/>
          <w:sz w:val="24"/>
          <w:lang w:eastAsia="pt-BR"/>
        </w:rPr>
        <w:t>3º.MOMENTO CONFRATERNIZAÇÃO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(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5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m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.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)</w:t>
      </w:r>
    </w:p>
    <w:p w:rsidR="002352D9" w:rsidRDefault="002352D9" w:rsidP="002352D9">
      <w:pPr>
        <w:spacing w:after="0"/>
        <w:rPr>
          <w:rFonts w:ascii="Times New Roman" w:hAnsi="Times New Roman"/>
          <w:noProof/>
          <w:spacing w:val="-5"/>
          <w:szCs w:val="22"/>
          <w:lang w:eastAsia="pt-BR"/>
        </w:rPr>
      </w:pPr>
      <w:r w:rsidRPr="00FA565F">
        <w:rPr>
          <w:rFonts w:ascii="Times New Roman" w:hAnsi="Times New Roman"/>
          <w:noProof/>
          <w:spacing w:val="-5"/>
          <w:szCs w:val="22"/>
          <w:lang w:eastAsia="pt-BR"/>
        </w:rPr>
        <w:t>Apresente e dê as boas vindas  aos visitantes.</w:t>
      </w:r>
    </w:p>
    <w:p w:rsidR="002352D9" w:rsidRPr="004A0AD9" w:rsidRDefault="002352D9" w:rsidP="002352D9">
      <w:pPr>
        <w:spacing w:after="0" w:line="240" w:lineRule="auto"/>
        <w:rPr>
          <w:rFonts w:ascii="Times New Roman" w:hAnsi="Times New Roman"/>
          <w:b/>
          <w:noProof/>
          <w:color w:val="FFFFFF"/>
          <w:spacing w:val="-5"/>
          <w:sz w:val="6"/>
          <w:szCs w:val="6"/>
          <w:highlight w:val="blue"/>
          <w:u w:val="single"/>
          <w:lang w:eastAsia="pt-BR"/>
        </w:rPr>
      </w:pPr>
    </w:p>
    <w:p w:rsidR="002352D9" w:rsidRPr="004A0AD9" w:rsidRDefault="002352D9" w:rsidP="002352D9">
      <w:pPr>
        <w:pBdr>
          <w:top w:val="single" w:sz="12" w:space="1" w:color="auto"/>
          <w:bottom w:val="single" w:sz="12" w:space="1" w:color="auto"/>
        </w:pBdr>
        <w:spacing w:after="0"/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</w:pPr>
      <w:r w:rsidRPr="004A0AD9">
        <w:rPr>
          <w:rFonts w:ascii="Arial" w:hAnsi="Arial" w:cs="Arial"/>
          <w:b/>
          <w:noProof/>
          <w:color w:val="000000" w:themeColor="text1"/>
          <w:spacing w:val="-5"/>
          <w:sz w:val="24"/>
          <w:lang w:eastAsia="pt-BR"/>
        </w:rPr>
        <w:t xml:space="preserve">4º.MOMENTO DA CONTRIBUIÇÃO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(5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min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.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)</w:t>
      </w:r>
    </w:p>
    <w:p w:rsidR="002352D9" w:rsidRPr="007F69CF" w:rsidRDefault="002352D9" w:rsidP="002352D9">
      <w:pPr>
        <w:numPr>
          <w:ilvl w:val="0"/>
          <w:numId w:val="6"/>
        </w:numPr>
        <w:spacing w:after="0" w:line="240" w:lineRule="auto"/>
        <w:ind w:left="142" w:hanging="142"/>
        <w:rPr>
          <w:rFonts w:ascii="Times New Roman" w:hAnsi="Times New Roman"/>
          <w:noProof/>
          <w:color w:val="000000"/>
          <w:spacing w:val="-5"/>
          <w:szCs w:val="22"/>
          <w:lang w:eastAsia="pt-BR"/>
        </w:rPr>
      </w:pPr>
      <w:r w:rsidRPr="007F69CF">
        <w:rPr>
          <w:rFonts w:ascii="Times New Roman" w:hAnsi="Times New Roman"/>
          <w:noProof/>
          <w:color w:val="000000"/>
          <w:spacing w:val="-5"/>
          <w:szCs w:val="22"/>
          <w:lang w:eastAsia="pt-BR"/>
        </w:rPr>
        <w:t xml:space="preserve">Fale sobre a bênção de dizimar e ofertar ao Senhor. </w:t>
      </w:r>
    </w:p>
    <w:p w:rsidR="002352D9" w:rsidRPr="007F69CF" w:rsidRDefault="002352D9" w:rsidP="002352D9">
      <w:pPr>
        <w:numPr>
          <w:ilvl w:val="0"/>
          <w:numId w:val="6"/>
        </w:numPr>
        <w:spacing w:after="0" w:line="240" w:lineRule="auto"/>
        <w:ind w:left="142" w:hanging="142"/>
        <w:rPr>
          <w:rFonts w:ascii="Times New Roman" w:hAnsi="Times New Roman"/>
          <w:b/>
          <w:noProof/>
          <w:color w:val="000000"/>
          <w:spacing w:val="-5"/>
          <w:szCs w:val="22"/>
          <w:lang w:eastAsia="pt-BR"/>
        </w:rPr>
      </w:pPr>
      <w:r w:rsidRPr="007F69CF">
        <w:rPr>
          <w:rFonts w:ascii="Times New Roman" w:hAnsi="Times New Roman"/>
          <w:noProof/>
          <w:color w:val="000000"/>
          <w:spacing w:val="-5"/>
          <w:szCs w:val="22"/>
          <w:lang w:eastAsia="pt-BR"/>
        </w:rPr>
        <w:t>Incentive os irmãos a contribuirem com o item do rancho. Eles sabem qual é o item?</w:t>
      </w:r>
    </w:p>
    <w:p w:rsidR="002352D9" w:rsidRPr="00B44C0E" w:rsidRDefault="002352D9" w:rsidP="002352D9">
      <w:pPr>
        <w:numPr>
          <w:ilvl w:val="0"/>
          <w:numId w:val="6"/>
        </w:numPr>
        <w:spacing w:after="0" w:line="240" w:lineRule="auto"/>
        <w:ind w:left="142" w:hanging="142"/>
        <w:rPr>
          <w:rFonts w:ascii="Times New Roman" w:hAnsi="Times New Roman"/>
          <w:b/>
          <w:noProof/>
          <w:color w:val="000000"/>
          <w:spacing w:val="-5"/>
          <w:szCs w:val="22"/>
          <w:lang w:eastAsia="pt-BR"/>
        </w:rPr>
      </w:pPr>
      <w:r w:rsidRPr="007F69CF">
        <w:rPr>
          <w:rFonts w:ascii="Times New Roman" w:hAnsi="Times New Roman"/>
          <w:noProof/>
          <w:color w:val="000000"/>
          <w:spacing w:val="-5"/>
          <w:szCs w:val="22"/>
          <w:lang w:eastAsia="pt-BR"/>
        </w:rPr>
        <w:t>Ore pelos desempregados.</w:t>
      </w:r>
    </w:p>
    <w:p w:rsidR="002352D9" w:rsidRPr="004A0AD9" w:rsidRDefault="002352D9" w:rsidP="002352D9">
      <w:pPr>
        <w:spacing w:after="0" w:line="240" w:lineRule="auto"/>
        <w:rPr>
          <w:rFonts w:ascii="Times New Roman" w:hAnsi="Times New Roman"/>
          <w:b/>
          <w:noProof/>
          <w:color w:val="000000"/>
          <w:spacing w:val="-5"/>
          <w:sz w:val="6"/>
          <w:szCs w:val="6"/>
          <w:lang w:eastAsia="pt-BR"/>
        </w:rPr>
      </w:pPr>
    </w:p>
    <w:p w:rsidR="002352D9" w:rsidRPr="004A0AD9" w:rsidRDefault="002352D9" w:rsidP="002352D9">
      <w:pPr>
        <w:pBdr>
          <w:top w:val="single" w:sz="12" w:space="1" w:color="auto"/>
          <w:bottom w:val="single" w:sz="12" w:space="1" w:color="auto"/>
        </w:pBdr>
        <w:spacing w:after="0"/>
        <w:rPr>
          <w:rFonts w:ascii="Arial" w:hAnsi="Arial" w:cs="Arial"/>
          <w:b/>
          <w:noProof/>
          <w:color w:val="000000" w:themeColor="text1"/>
          <w:spacing w:val="-5"/>
          <w:sz w:val="24"/>
          <w:szCs w:val="24"/>
          <w:lang w:eastAsia="pt-BR"/>
        </w:rPr>
      </w:pPr>
      <w:r w:rsidRPr="004A0AD9">
        <w:rPr>
          <w:rFonts w:ascii="Arial" w:hAnsi="Arial" w:cs="Arial"/>
          <w:b/>
          <w:noProof/>
          <w:color w:val="000000" w:themeColor="text1"/>
          <w:spacing w:val="-5"/>
          <w:sz w:val="24"/>
          <w:szCs w:val="24"/>
          <w:lang w:eastAsia="pt-BR"/>
        </w:rPr>
        <w:t>5º.MOMENTO DO TESTEMUNHO</w:t>
      </w:r>
      <w:r>
        <w:rPr>
          <w:rFonts w:ascii="Arial" w:hAnsi="Arial" w:cs="Arial"/>
          <w:b/>
          <w:noProof/>
          <w:color w:val="000000" w:themeColor="text1"/>
          <w:spacing w:val="-5"/>
          <w:sz w:val="24"/>
          <w:szCs w:val="24"/>
          <w:lang w:eastAsia="pt-BR"/>
        </w:rPr>
        <w:t xml:space="preserve">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(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8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min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utos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)</w:t>
      </w:r>
    </w:p>
    <w:p w:rsidR="002352D9" w:rsidRPr="004A0AD9" w:rsidRDefault="002352D9" w:rsidP="002352D9">
      <w:pPr>
        <w:spacing w:after="0" w:line="240" w:lineRule="auto"/>
        <w:rPr>
          <w:rFonts w:ascii="Arial" w:hAnsi="Arial" w:cs="Arial"/>
          <w:b/>
          <w:noProof/>
          <w:color w:val="FFFFFF"/>
          <w:spacing w:val="-5"/>
          <w:sz w:val="6"/>
          <w:szCs w:val="6"/>
          <w:highlight w:val="blue"/>
          <w:u w:val="single"/>
          <w:lang w:eastAsia="pt-BR"/>
        </w:rPr>
      </w:pPr>
    </w:p>
    <w:p w:rsidR="002352D9" w:rsidRPr="004A0AD9" w:rsidRDefault="002352D9" w:rsidP="002352D9">
      <w:pPr>
        <w:pBdr>
          <w:top w:val="single" w:sz="12" w:space="1" w:color="auto"/>
          <w:bottom w:val="single" w:sz="12" w:space="1" w:color="auto"/>
        </w:pBdr>
        <w:spacing w:after="0"/>
        <w:rPr>
          <w:rFonts w:ascii="Arial" w:hAnsi="Arial" w:cs="Arial"/>
          <w:b/>
          <w:noProof/>
          <w:color w:val="000000" w:themeColor="text1"/>
          <w:spacing w:val="-5"/>
          <w:sz w:val="24"/>
          <w:szCs w:val="24"/>
          <w:lang w:eastAsia="pt-BR"/>
        </w:rPr>
      </w:pPr>
      <w:r w:rsidRPr="004A0AD9">
        <w:rPr>
          <w:rFonts w:ascii="Arial" w:hAnsi="Arial" w:cs="Arial"/>
          <w:b/>
          <w:noProof/>
          <w:color w:val="000000" w:themeColor="text1"/>
          <w:spacing w:val="-5"/>
          <w:sz w:val="24"/>
          <w:szCs w:val="24"/>
          <w:lang w:eastAsia="pt-BR"/>
        </w:rPr>
        <w:t xml:space="preserve">6º.MENSAGEM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(30 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minutos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)</w:t>
      </w:r>
    </w:p>
    <w:p w:rsidR="005267DA" w:rsidRPr="00960FCB" w:rsidRDefault="005267DA" w:rsidP="005267DA">
      <w:pPr>
        <w:pStyle w:val="Corpodetexto"/>
        <w:spacing w:after="0" w:line="240" w:lineRule="auto"/>
        <w:jc w:val="both"/>
        <w:rPr>
          <w:rFonts w:ascii="Times New Roman" w:hAnsi="Times New Roman"/>
          <w:b/>
          <w:noProof/>
          <w:color w:val="000000" w:themeColor="text1"/>
          <w:sz w:val="22"/>
          <w:szCs w:val="22"/>
          <w:lang w:eastAsia="pt-BR"/>
        </w:rPr>
      </w:pPr>
      <w:r w:rsidRPr="00960FCB">
        <w:rPr>
          <w:rFonts w:ascii="Times New Roman" w:hAnsi="Times New Roman"/>
          <w:b/>
          <w:noProof/>
          <w:color w:val="000000" w:themeColor="text1"/>
          <w:sz w:val="22"/>
          <w:szCs w:val="22"/>
          <w:lang w:eastAsia="pt-BR"/>
        </w:rPr>
        <w:t xml:space="preserve">TEMA: </w:t>
      </w:r>
      <w:r w:rsidR="00942787">
        <w:rPr>
          <w:rFonts w:ascii="Times New Roman" w:hAnsi="Times New Roman"/>
          <w:b/>
          <w:noProof/>
          <w:color w:val="000000" w:themeColor="text1"/>
          <w:sz w:val="22"/>
          <w:szCs w:val="22"/>
          <w:lang w:eastAsia="pt-BR"/>
        </w:rPr>
        <w:t>O MELHOR DOS 21 DIAS</w:t>
      </w:r>
    </w:p>
    <w:p w:rsidR="005267DA" w:rsidRPr="00960FCB" w:rsidRDefault="005267DA" w:rsidP="005267DA">
      <w:pPr>
        <w:pStyle w:val="Corpodetexto"/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</w:pPr>
      <w:proofErr w:type="spellStart"/>
      <w:r w:rsidRPr="00960FCB">
        <w:rPr>
          <w:rFonts w:ascii="Times New Roman" w:hAnsi="Times New Roman"/>
          <w:b/>
          <w:noProof/>
          <w:color w:val="000000" w:themeColor="text1"/>
          <w:sz w:val="22"/>
          <w:szCs w:val="22"/>
          <w:lang w:eastAsia="pt-BR"/>
        </w:rPr>
        <w:t>a</w:t>
      </w:r>
      <w:r w:rsidRPr="00960FCB"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  <w:t>-</w:t>
      </w:r>
      <w:r w:rsidR="00942787">
        <w:rPr>
          <w:rFonts w:ascii="Times New Roman" w:hAnsi="Times New Roman"/>
          <w:sz w:val="22"/>
          <w:szCs w:val="22"/>
        </w:rPr>
        <w:t>Que</w:t>
      </w:r>
      <w:proofErr w:type="spellEnd"/>
      <w:r w:rsidR="00942787">
        <w:rPr>
          <w:rFonts w:ascii="Times New Roman" w:hAnsi="Times New Roman"/>
          <w:sz w:val="22"/>
          <w:szCs w:val="22"/>
        </w:rPr>
        <w:t xml:space="preserve"> mensagem marcou você nesses 21 dias?</w:t>
      </w:r>
    </w:p>
    <w:p w:rsidR="005267DA" w:rsidRPr="00960FCB" w:rsidRDefault="005267DA" w:rsidP="005267DA">
      <w:pPr>
        <w:pStyle w:val="Corpodetexto"/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</w:pPr>
      <w:r w:rsidRPr="00960FCB">
        <w:rPr>
          <w:rFonts w:ascii="Times New Roman" w:hAnsi="Times New Roman"/>
          <w:b/>
          <w:noProof/>
          <w:color w:val="000000" w:themeColor="text1"/>
          <w:sz w:val="22"/>
          <w:szCs w:val="22"/>
          <w:lang w:eastAsia="pt-BR"/>
        </w:rPr>
        <w:t>b</w:t>
      </w:r>
      <w:r w:rsidRPr="00960FCB"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  <w:t>-</w:t>
      </w:r>
      <w:r w:rsidR="00942787">
        <w:rPr>
          <w:rFonts w:ascii="Times New Roman" w:hAnsi="Times New Roman"/>
          <w:sz w:val="22"/>
          <w:szCs w:val="22"/>
        </w:rPr>
        <w:t>O que de mais importante Jesus falou dar esmolas, orar e jejuar</w:t>
      </w:r>
      <w:r>
        <w:rPr>
          <w:rFonts w:ascii="Times New Roman" w:hAnsi="Times New Roman"/>
          <w:sz w:val="22"/>
          <w:szCs w:val="22"/>
        </w:rPr>
        <w:t xml:space="preserve">? </w:t>
      </w:r>
    </w:p>
    <w:p w:rsidR="005267DA" w:rsidRPr="00960FCB" w:rsidRDefault="005267DA" w:rsidP="005267DA">
      <w:pPr>
        <w:pStyle w:val="Corpodetexto"/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</w:pPr>
      <w:r w:rsidRPr="00960FCB">
        <w:rPr>
          <w:rFonts w:ascii="Times New Roman" w:hAnsi="Times New Roman"/>
          <w:b/>
          <w:noProof/>
          <w:color w:val="000000" w:themeColor="text1"/>
          <w:sz w:val="22"/>
          <w:szCs w:val="22"/>
          <w:lang w:eastAsia="pt-BR"/>
        </w:rPr>
        <w:t>c</w:t>
      </w:r>
      <w:r w:rsidRPr="00960FCB"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  <w:t>-</w:t>
      </w:r>
      <w:r w:rsidR="00942787"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  <w:t>Por que você jejuou nesses dias</w:t>
      </w:r>
      <w:r w:rsidRPr="00960FCB"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  <w:t>?</w:t>
      </w:r>
    </w:p>
    <w:p w:rsidR="005267DA" w:rsidRDefault="005267DA" w:rsidP="005267DA">
      <w:pPr>
        <w:pStyle w:val="Corpodetexto"/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</w:pPr>
      <w:r w:rsidRPr="00960FCB">
        <w:rPr>
          <w:rFonts w:ascii="Times New Roman" w:hAnsi="Times New Roman"/>
          <w:b/>
          <w:noProof/>
          <w:color w:val="000000" w:themeColor="text1"/>
          <w:sz w:val="22"/>
          <w:szCs w:val="22"/>
          <w:lang w:eastAsia="pt-BR"/>
        </w:rPr>
        <w:t>d</w:t>
      </w:r>
      <w:r w:rsidRPr="00960FCB"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  <w:t>-</w:t>
      </w:r>
      <w:r w:rsidR="00942787"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  <w:t>Qual o entendimento bíblico sobre os 90% restantes após dar os 10% de dízimos</w:t>
      </w:r>
      <w:r w:rsidRPr="00960FCB">
        <w:rPr>
          <w:rFonts w:ascii="Times New Roman" w:hAnsi="Times New Roman"/>
          <w:noProof/>
          <w:color w:val="000000" w:themeColor="text1"/>
          <w:sz w:val="22"/>
          <w:szCs w:val="22"/>
          <w:lang w:eastAsia="pt-BR"/>
        </w:rPr>
        <w:t>?</w:t>
      </w:r>
    </w:p>
    <w:p w:rsidR="005267DA" w:rsidRDefault="005267DA" w:rsidP="005267DA">
      <w:pPr>
        <w:spacing w:after="0"/>
        <w:rPr>
          <w:rFonts w:ascii="Times New Roman" w:hAnsi="Times New Roman"/>
          <w:noProof/>
          <w:color w:val="000000" w:themeColor="text1"/>
          <w:szCs w:val="22"/>
          <w:lang w:eastAsia="pt-BR"/>
        </w:rPr>
      </w:pPr>
      <w:r>
        <w:rPr>
          <w:rFonts w:ascii="Times New Roman" w:hAnsi="Times New Roman"/>
          <w:b/>
          <w:noProof/>
          <w:color w:val="000000" w:themeColor="text1"/>
          <w:szCs w:val="22"/>
          <w:lang w:eastAsia="pt-BR"/>
        </w:rPr>
        <w:t>e</w:t>
      </w:r>
      <w:r w:rsidRPr="00960FCB">
        <w:rPr>
          <w:rFonts w:ascii="Times New Roman" w:hAnsi="Times New Roman"/>
          <w:noProof/>
          <w:color w:val="000000" w:themeColor="text1"/>
          <w:szCs w:val="22"/>
          <w:lang w:eastAsia="pt-BR"/>
        </w:rPr>
        <w:t>-</w:t>
      </w:r>
      <w:r w:rsidR="00942787">
        <w:rPr>
          <w:rFonts w:ascii="Times New Roman" w:hAnsi="Times New Roman"/>
          <w:noProof/>
          <w:color w:val="000000" w:themeColor="text1"/>
          <w:szCs w:val="22"/>
          <w:lang w:eastAsia="pt-BR"/>
        </w:rPr>
        <w:t>Onde está o seu coração e tesouro?</w:t>
      </w:r>
      <w:bookmarkStart w:id="3" w:name="_GoBack"/>
      <w:bookmarkEnd w:id="3"/>
    </w:p>
    <w:p w:rsidR="002352D9" w:rsidRPr="004A0AD9" w:rsidRDefault="002352D9" w:rsidP="002352D9">
      <w:pPr>
        <w:pBdr>
          <w:top w:val="single" w:sz="12" w:space="1" w:color="auto"/>
          <w:bottom w:val="single" w:sz="12" w:space="1" w:color="auto"/>
        </w:pBdr>
        <w:spacing w:after="0"/>
        <w:rPr>
          <w:rFonts w:ascii="Arial" w:hAnsi="Arial" w:cs="Arial"/>
          <w:b/>
          <w:noProof/>
          <w:color w:val="000000" w:themeColor="text1"/>
          <w:spacing w:val="-5"/>
          <w:sz w:val="24"/>
          <w:szCs w:val="24"/>
          <w:lang w:eastAsia="pt-BR"/>
        </w:rPr>
      </w:pPr>
      <w:r w:rsidRPr="004A0AD9">
        <w:rPr>
          <w:rFonts w:ascii="Arial" w:hAnsi="Arial" w:cs="Arial"/>
          <w:b/>
          <w:noProof/>
          <w:color w:val="000000" w:themeColor="text1"/>
          <w:spacing w:val="-5"/>
          <w:sz w:val="24"/>
          <w:szCs w:val="24"/>
          <w:lang w:eastAsia="pt-BR"/>
        </w:rPr>
        <w:t>7º.COMPARTILHANDO O MIV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(5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 xml:space="preserve"> 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min</w:t>
      </w:r>
      <w:r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utos</w:t>
      </w:r>
      <w:r w:rsidRPr="004A0AD9">
        <w:rPr>
          <w:rFonts w:ascii="Arial" w:hAnsi="Arial" w:cs="Arial"/>
          <w:b/>
          <w:noProof/>
          <w:color w:val="000000" w:themeColor="text1"/>
          <w:spacing w:val="-5"/>
          <w:sz w:val="16"/>
          <w:szCs w:val="16"/>
          <w:lang w:eastAsia="pt-BR"/>
        </w:rPr>
        <w:t>)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Você orou? Leu a Bíblia e um livro? (TSD)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Dedicou tempo à família (TPF)?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Você fez visitas? Trouxe visitantes?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Foi ao seu discipulado e discipulou?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Apresentou o MIV para seu discípulo?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Está trabalhando na aprovação dele?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 xml:space="preserve">Está </w:t>
      </w:r>
      <w:r>
        <w:rPr>
          <w:rFonts w:ascii="Times New Roman" w:hAnsi="Times New Roman"/>
          <w:noProof/>
          <w:spacing w:val="-5"/>
          <w:szCs w:val="22"/>
          <w:lang w:eastAsia="pt-BR"/>
        </w:rPr>
        <w:t>estud</w:t>
      </w: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 xml:space="preserve">ando </w:t>
      </w:r>
      <w:r>
        <w:rPr>
          <w:rFonts w:ascii="Times New Roman" w:hAnsi="Times New Roman"/>
          <w:noProof/>
          <w:spacing w:val="-5"/>
          <w:szCs w:val="22"/>
          <w:lang w:eastAsia="pt-BR"/>
        </w:rPr>
        <w:t>n</w:t>
      </w: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a ESVEN</w:t>
      </w:r>
      <w:r>
        <w:rPr>
          <w:rFonts w:ascii="Times New Roman" w:hAnsi="Times New Roman"/>
          <w:noProof/>
          <w:spacing w:val="-5"/>
          <w:szCs w:val="22"/>
          <w:lang w:eastAsia="pt-BR"/>
        </w:rPr>
        <w:t xml:space="preserve"> (3ª., 5ª. e dom)</w:t>
      </w: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?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Está participando do TADIV</w:t>
      </w:r>
      <w:r>
        <w:rPr>
          <w:rFonts w:ascii="Times New Roman" w:hAnsi="Times New Roman"/>
          <w:noProof/>
          <w:spacing w:val="-5"/>
          <w:szCs w:val="22"/>
          <w:lang w:eastAsia="pt-BR"/>
        </w:rPr>
        <w:t xml:space="preserve"> (4ª., 19 hs.)</w:t>
      </w: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?</w:t>
      </w:r>
    </w:p>
    <w:p w:rsidR="002352D9" w:rsidRPr="00BD0DB7" w:rsidRDefault="002352D9" w:rsidP="00B61905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/>
          <w:noProof/>
          <w:spacing w:val="-5"/>
          <w:szCs w:val="22"/>
          <w:lang w:eastAsia="pt-BR"/>
        </w:rPr>
      </w:pP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Sua célula está usando o PPC-Projeto Pesquisa na Comunidade</w:t>
      </w:r>
      <w:r>
        <w:rPr>
          <w:rFonts w:ascii="Times New Roman" w:hAnsi="Times New Roman"/>
          <w:noProof/>
          <w:spacing w:val="-5"/>
          <w:szCs w:val="22"/>
          <w:lang w:eastAsia="pt-BR"/>
        </w:rPr>
        <w:t xml:space="preserve"> (AINDA EM PLANEJAMENTO)</w:t>
      </w:r>
      <w:r w:rsidRPr="00BD0DB7">
        <w:rPr>
          <w:rFonts w:ascii="Times New Roman" w:hAnsi="Times New Roman"/>
          <w:noProof/>
          <w:spacing w:val="-5"/>
          <w:szCs w:val="22"/>
          <w:lang w:eastAsia="pt-BR"/>
        </w:rPr>
        <w:t>?</w:t>
      </w:r>
    </w:p>
    <w:p w:rsidR="002352D9" w:rsidRPr="004A0AD9" w:rsidRDefault="002352D9" w:rsidP="002352D9">
      <w:pPr>
        <w:spacing w:after="0" w:line="240" w:lineRule="auto"/>
        <w:rPr>
          <w:rFonts w:ascii="Times New Roman" w:hAnsi="Times New Roman"/>
          <w:noProof/>
          <w:spacing w:val="-5"/>
          <w:sz w:val="6"/>
          <w:szCs w:val="6"/>
          <w:lang w:eastAsia="pt-BR"/>
        </w:rPr>
      </w:pPr>
    </w:p>
    <w:p w:rsidR="002352D9" w:rsidRPr="001E1FB3" w:rsidRDefault="002352D9" w:rsidP="002352D9">
      <w:pPr>
        <w:pBdr>
          <w:top w:val="single" w:sz="4" w:space="1" w:color="auto"/>
          <w:bottom w:val="single" w:sz="4" w:space="1" w:color="auto"/>
        </w:pBdr>
        <w:spacing w:after="0"/>
        <w:rPr>
          <w:rFonts w:ascii="Century Gothic" w:hAnsi="Century Gothic" w:cs="Arial"/>
          <w:b/>
          <w:noProof/>
          <w:spacing w:val="-5"/>
          <w:sz w:val="24"/>
          <w:szCs w:val="24"/>
          <w:u w:val="single"/>
          <w:lang w:eastAsia="pt-BR"/>
        </w:rPr>
      </w:pPr>
      <w:r w:rsidRPr="001E1FB3">
        <w:rPr>
          <w:rFonts w:ascii="Century Gothic" w:hAnsi="Century Gothic" w:cs="Arial"/>
          <w:b/>
          <w:noProof/>
          <w:spacing w:val="-5"/>
          <w:sz w:val="24"/>
          <w:szCs w:val="24"/>
          <w:lang w:eastAsia="pt-BR"/>
        </w:rPr>
        <w:t>DATA DA MULTIPLICAÇÃO:       /       /</w:t>
      </w:r>
    </w:p>
    <w:p w:rsidR="002352D9" w:rsidRPr="004A0AD9" w:rsidRDefault="002352D9" w:rsidP="002352D9">
      <w:pPr>
        <w:spacing w:after="0" w:line="240" w:lineRule="auto"/>
        <w:jc w:val="center"/>
        <w:rPr>
          <w:rFonts w:ascii="Arial" w:hAnsi="Arial" w:cs="Arial"/>
          <w:b/>
          <w:noProof/>
          <w:color w:val="FFFFFF"/>
          <w:spacing w:val="-5"/>
          <w:sz w:val="6"/>
          <w:szCs w:val="6"/>
          <w:highlight w:val="red"/>
          <w:lang w:eastAsia="pt-BR"/>
        </w:rPr>
      </w:pPr>
    </w:p>
    <w:p w:rsidR="002352D9" w:rsidRPr="00CF7FBC" w:rsidRDefault="002352D9" w:rsidP="002352D9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Arial" w:hAnsi="Arial" w:cs="Arial"/>
          <w:noProof/>
          <w:sz w:val="18"/>
          <w:szCs w:val="18"/>
          <w:lang w:eastAsia="pt-BR"/>
        </w:rPr>
      </w:pPr>
      <w:r w:rsidRPr="00C53F9E">
        <w:rPr>
          <w:rFonts w:ascii="Arial" w:hAnsi="Arial" w:cs="Arial"/>
          <w:b/>
          <w:noProof/>
          <w:color w:val="FFFFFF" w:themeColor="background1"/>
          <w:sz w:val="16"/>
          <w:szCs w:val="16"/>
          <w:highlight w:val="darkRed"/>
          <w:lang w:eastAsia="pt-BR"/>
        </w:rPr>
        <w:t>TERMINE NO HORÁRIO (20:30h.) E C/ADORAÇÃO! (5 min.)</w:t>
      </w:r>
    </w:p>
    <w:bookmarkEnd w:id="0"/>
    <w:bookmarkEnd w:id="1"/>
    <w:bookmarkEnd w:id="2"/>
    <w:p w:rsidR="00FC1FF3" w:rsidRDefault="00FC1FF3" w:rsidP="00FC1FF3">
      <w:pPr>
        <w:pStyle w:val="Corpodetexto"/>
        <w:spacing w:after="0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noProof/>
          <w:sz w:val="60"/>
          <w:szCs w:val="60"/>
          <w:lang w:eastAsia="pt-BR"/>
        </w:rPr>
        <w:lastRenderedPageBreak/>
        <w:drawing>
          <wp:inline distT="0" distB="0" distL="0" distR="0" wp14:anchorId="3C9E9C26" wp14:editId="2BD93553">
            <wp:extent cx="1390650" cy="1762125"/>
            <wp:effectExtent l="0" t="0" r="0" b="9525"/>
            <wp:docPr id="12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17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32"/>
          <w:szCs w:val="32"/>
          <w:lang w:eastAsia="pt-BR"/>
        </w:rPr>
        <w:drawing>
          <wp:inline distT="0" distB="0" distL="0" distR="0" wp14:anchorId="46DF6A9F" wp14:editId="040A3BD1">
            <wp:extent cx="1438275" cy="1724025"/>
            <wp:effectExtent l="0" t="0" r="9525" b="9525"/>
            <wp:docPr id="13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F3" w:rsidRDefault="00FC1FF3" w:rsidP="00FC1FF3">
      <w:pPr>
        <w:pStyle w:val="Ttulo"/>
        <w:spacing w:before="0" w:after="0" w:line="240" w:lineRule="auto"/>
        <w:rPr>
          <w:b w:val="0"/>
          <w:sz w:val="23"/>
          <w:szCs w:val="23"/>
        </w:rPr>
      </w:pPr>
      <w:r>
        <w:rPr>
          <w:b w:val="0"/>
          <w:noProof/>
          <w:sz w:val="23"/>
          <w:szCs w:val="23"/>
          <w:lang w:eastAsia="pt-BR"/>
        </w:rPr>
        <w:drawing>
          <wp:inline distT="0" distB="0" distL="0" distR="0" wp14:anchorId="31F141B9" wp14:editId="0F73148D">
            <wp:extent cx="2857500" cy="1895475"/>
            <wp:effectExtent l="0" t="0" r="0" b="9525"/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8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F3" w:rsidRPr="00983E57" w:rsidRDefault="00FC1FF3" w:rsidP="00FC1FF3">
      <w:pPr>
        <w:pStyle w:val="Ttulo"/>
        <w:spacing w:before="0" w:after="0" w:line="240" w:lineRule="auto"/>
        <w:rPr>
          <w:b w:val="0"/>
          <w:sz w:val="23"/>
          <w:szCs w:val="23"/>
        </w:rPr>
      </w:pPr>
      <w:r>
        <w:rPr>
          <w:b w:val="0"/>
          <w:noProof/>
          <w:sz w:val="23"/>
          <w:szCs w:val="23"/>
          <w:lang w:eastAsia="pt-BR"/>
        </w:rPr>
        <w:drawing>
          <wp:inline distT="0" distB="0" distL="0" distR="0" wp14:anchorId="4CE81D7E" wp14:editId="7FC0546B">
            <wp:extent cx="2846040" cy="2631057"/>
            <wp:effectExtent l="0" t="0" r="0" b="0"/>
            <wp:docPr id="15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6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F3" w:rsidRPr="00146B87" w:rsidRDefault="00FC1FF3" w:rsidP="00FC1FF3">
      <w:pPr>
        <w:pStyle w:val="Ttulo"/>
        <w:spacing w:before="0" w:after="0" w:line="240" w:lineRule="auto"/>
        <w:rPr>
          <w:rFonts w:ascii="Arial Black" w:hAnsi="Arial Black" w:cs="Aharoni"/>
          <w:i/>
          <w:noProof/>
          <w:color w:val="FF0000"/>
          <w:sz w:val="2"/>
          <w:szCs w:val="2"/>
          <w:lang w:eastAsia="pt-BR"/>
        </w:rPr>
      </w:pPr>
    </w:p>
    <w:p w:rsidR="00FC1FF3" w:rsidRPr="00C36490" w:rsidRDefault="00FC1FF3" w:rsidP="00FC1FF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lang w:val="pt-PT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>2</w:t>
      </w:r>
      <w:r w:rsidRPr="00C36490"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 xml:space="preserve">1º. DIA – </w:t>
      </w:r>
      <w:r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>2</w:t>
      </w:r>
      <w:r w:rsidRPr="00C36490"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 xml:space="preserve">1/08/2016 – </w:t>
      </w:r>
      <w:r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>dom.</w:t>
      </w:r>
    </w:p>
    <w:p w:rsidR="00FC1FF3" w:rsidRPr="00FC1FF3" w:rsidRDefault="00FC1FF3" w:rsidP="00FC1FF3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FC1FF3">
        <w:rPr>
          <w:rFonts w:ascii="Times New Roman" w:hAnsi="Times New Roman"/>
          <w:b/>
          <w:bCs/>
          <w:color w:val="000000"/>
          <w:kern w:val="28"/>
          <w:sz w:val="32"/>
          <w:szCs w:val="32"/>
          <w:lang w:val="pt-PT" w:eastAsia="pt-BR"/>
        </w:rPr>
        <w:t>O MELHOR DOS 21 DIAS</w:t>
      </w:r>
    </w:p>
    <w:p w:rsidR="00FC1FF3" w:rsidRDefault="00FC1FF3" w:rsidP="00FC1FF3">
      <w:pPr>
        <w:spacing w:after="0" w:line="240" w:lineRule="auto"/>
        <w:jc w:val="center"/>
        <w:rPr>
          <w:rFonts w:ascii="Times New Roman" w:hAnsi="Times New Roman"/>
          <w:i/>
          <w:szCs w:val="22"/>
        </w:rPr>
      </w:pPr>
    </w:p>
    <w:p w:rsidR="00FC1FF3" w:rsidRPr="00C36490" w:rsidRDefault="00FC1FF3" w:rsidP="00FC1FF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lang w:val="pt-PT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pt-PT"/>
        </w:rPr>
        <w:lastRenderedPageBreak/>
        <w:t>2</w:t>
      </w:r>
      <w:r w:rsidRPr="00C36490"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 xml:space="preserve">1º. DIA – </w:t>
      </w:r>
      <w:r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>2</w:t>
      </w:r>
      <w:r w:rsidRPr="00C36490"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 xml:space="preserve">1/08/2016 – </w:t>
      </w:r>
      <w:r>
        <w:rPr>
          <w:rFonts w:ascii="Arial" w:hAnsi="Arial" w:cs="Arial"/>
          <w:b/>
          <w:bCs/>
          <w:color w:val="000000"/>
          <w:sz w:val="32"/>
          <w:szCs w:val="32"/>
          <w:lang w:val="pt-PT"/>
        </w:rPr>
        <w:t>dom.</w:t>
      </w:r>
    </w:p>
    <w:p w:rsidR="003277C8" w:rsidRDefault="00FC1FF3" w:rsidP="00FC1FF3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1FF3">
        <w:rPr>
          <w:rFonts w:ascii="Times New Roman" w:hAnsi="Times New Roman"/>
          <w:b/>
          <w:bCs/>
          <w:color w:val="000000"/>
          <w:kern w:val="28"/>
          <w:sz w:val="32"/>
          <w:szCs w:val="32"/>
          <w:lang w:val="pt-PT" w:eastAsia="pt-BR"/>
        </w:rPr>
        <w:t>O MELHOR DOS 21 DIAS</w:t>
      </w:r>
      <w:r>
        <w:rPr>
          <w:rFonts w:ascii="Times New Roman" w:hAnsi="Times New Roman" w:cs="Arial"/>
          <w:noProof/>
          <w:sz w:val="20"/>
          <w:lang w:eastAsia="pt-BR"/>
        </w:rPr>
        <w:t xml:space="preserve"> </w:t>
      </w:r>
    </w:p>
    <w:p w:rsidR="007D16D3" w:rsidRPr="00411F22" w:rsidRDefault="007D16D3" w:rsidP="00411F2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0"/>
          <w:lang w:val="pt-PT"/>
        </w:rPr>
      </w:pPr>
      <w:r w:rsidRPr="00411F22">
        <w:rPr>
          <w:rFonts w:ascii="Times New Roman" w:hAnsi="Times New Roman"/>
          <w:bCs/>
          <w:color w:val="000000"/>
          <w:sz w:val="20"/>
          <w:lang w:val="pt-PT"/>
        </w:rPr>
        <w:t>Est</w:t>
      </w:r>
      <w:r w:rsidR="004B76D1">
        <w:rPr>
          <w:rFonts w:ascii="Times New Roman" w:hAnsi="Times New Roman"/>
          <w:bCs/>
          <w:color w:val="000000"/>
          <w:sz w:val="20"/>
          <w:lang w:val="pt-PT"/>
        </w:rPr>
        <w:t>ud</w:t>
      </w:r>
      <w:r w:rsidRPr="00411F22">
        <w:rPr>
          <w:rFonts w:ascii="Times New Roman" w:hAnsi="Times New Roman"/>
          <w:bCs/>
          <w:color w:val="000000"/>
          <w:sz w:val="20"/>
          <w:lang w:val="pt-PT"/>
        </w:rPr>
        <w:t xml:space="preserve">amos nesses 21 dias, os capítulo 5, 6 e 7 </w:t>
      </w:r>
      <w:r w:rsidR="007A3BB8">
        <w:rPr>
          <w:rFonts w:ascii="Times New Roman" w:hAnsi="Times New Roman"/>
          <w:bCs/>
          <w:color w:val="000000"/>
          <w:sz w:val="20"/>
          <w:lang w:val="pt-PT"/>
        </w:rPr>
        <w:t xml:space="preserve">de </w:t>
      </w:r>
      <w:r w:rsidRPr="00411F22">
        <w:rPr>
          <w:rFonts w:ascii="Times New Roman" w:hAnsi="Times New Roman"/>
          <w:bCs/>
          <w:color w:val="000000"/>
          <w:sz w:val="20"/>
          <w:lang w:val="pt-PT"/>
        </w:rPr>
        <w:t>Mateus escreveu, que fala sobre as Leis que regem o Reino de Deus.</w:t>
      </w:r>
    </w:p>
    <w:p w:rsidR="007D16D3" w:rsidRPr="004B76D1" w:rsidRDefault="003369A1" w:rsidP="00411F22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17" w:history="1">
        <w:r w:rsidR="007D16D3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 xml:space="preserve">Mateus </w:t>
        </w:r>
        <w:proofErr w:type="gramStart"/>
        <w:r w:rsidR="007D16D3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5:33</w:t>
        </w:r>
        <w:proofErr w:type="gramEnd"/>
        <w:r w:rsidR="007D16D3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-37</w:t>
        </w:r>
      </w:hyperlink>
      <w:r w:rsidR="00411F22" w:rsidRPr="004B76D1">
        <w:rPr>
          <w:rStyle w:val="Hyperlink"/>
          <w:rFonts w:ascii="Times New Roman" w:hAnsi="Times New Roman"/>
          <w:b/>
          <w:i/>
          <w:color w:val="000000" w:themeColor="text1"/>
          <w:sz w:val="20"/>
        </w:rPr>
        <w:t>;38-48</w:t>
      </w:r>
    </w:p>
    <w:p w:rsidR="007D16D3" w:rsidRPr="00411F22" w:rsidRDefault="00DF3F78" w:rsidP="00411F22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Pagar o bem com o mal é maligno. Pagar o bem com outro bem é apenas humano, mas pagar o mal com o bem é divino.</w:t>
      </w:r>
    </w:p>
    <w:p w:rsidR="00DF3F78" w:rsidRPr="00411F22" w:rsidRDefault="00DF3F78" w:rsidP="00411F22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Somente os filhos com a natureza regenerada têm o poder de praticar os padrões elevados do Reino.</w:t>
      </w:r>
    </w:p>
    <w:p w:rsidR="00DF3F78" w:rsidRPr="00411F22" w:rsidRDefault="00DF3F78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A ordem do Senhor é para sermos perfeitos como nosso Pai. </w:t>
      </w:r>
      <w:proofErr w:type="gramStart"/>
      <w:r w:rsidRPr="00411F22">
        <w:rPr>
          <w:rFonts w:ascii="Times New Roman" w:hAnsi="Times New Roman"/>
          <w:sz w:val="20"/>
          <w:lang w:val="pt-PT"/>
        </w:rPr>
        <w:t>Se somos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filhos e temos a mesma natureza do Pai, isso se torna possível para nós. Antes de ter a capacidade de praticar esse padrão, é necessário nascer de novo e ter dentro de si a semente de Deus. </w:t>
      </w:r>
    </w:p>
    <w:p w:rsidR="00DF3F78" w:rsidRPr="004B76D1" w:rsidRDefault="003369A1" w:rsidP="00411F22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18" w:history="1">
        <w:r w:rsidR="00DF3F78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Mateus 6:1-4</w:t>
        </w:r>
      </w:hyperlink>
    </w:p>
    <w:p w:rsidR="00DF3F78" w:rsidRPr="00411F22" w:rsidRDefault="00DF3F78" w:rsidP="00411F2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A exortação de Jesus é contra o hipócrita que faz algo exclusivamente com o fim de ser visto, e também contra o crente que quer aparecer.</w:t>
      </w:r>
    </w:p>
    <w:p w:rsidR="00DF3F78" w:rsidRPr="00411F22" w:rsidRDefault="00DF3F78" w:rsidP="00411F2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A motivação certa é dar como quem dá para Deus, e a atitude certa é dar em secreto para ser visto apenas pelo Pai.</w:t>
      </w:r>
    </w:p>
    <w:p w:rsidR="00DF3F78" w:rsidRPr="004B76D1" w:rsidRDefault="003369A1" w:rsidP="00411F22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19" w:history="1">
        <w:r w:rsidR="00DF3F78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Mateus 6:5-8</w:t>
        </w:r>
      </w:hyperlink>
      <w:r w:rsidR="004B76D1" w:rsidRPr="004B76D1">
        <w:rPr>
          <w:rStyle w:val="Hyperlink"/>
          <w:rFonts w:ascii="Times New Roman" w:hAnsi="Times New Roman"/>
          <w:b/>
          <w:i/>
          <w:color w:val="000000" w:themeColor="text1"/>
          <w:sz w:val="20"/>
        </w:rPr>
        <w:t>; 9-15</w:t>
      </w:r>
    </w:p>
    <w:p w:rsidR="007F07A8" w:rsidRPr="00411F22" w:rsidRDefault="007F07A8" w:rsidP="00411F2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O primeiro princípio do Reino em relação à oração é que não devemos orar para que os homens vejam.</w:t>
      </w:r>
    </w:p>
    <w:p w:rsidR="007F07A8" w:rsidRPr="00411F22" w:rsidRDefault="007F07A8" w:rsidP="00411F2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Precisamos aprender a ter comunhão diária com o Pai bondoso, amoroso e cheio de graça que temos através da oração.</w:t>
      </w:r>
    </w:p>
    <w:p w:rsidR="007F07A8" w:rsidRPr="00411F22" w:rsidRDefault="007F07A8" w:rsidP="00411F2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Precisamos pedir para que o Reino venha. O Reino, ou o governo de Deus, precisa se manifestar em nossa vida pessoal, em nossa família, em nossa igreja e em nossa nação.</w:t>
      </w:r>
    </w:p>
    <w:p w:rsidR="007F07A8" w:rsidRPr="00411F22" w:rsidRDefault="007F07A8" w:rsidP="00411F2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 xml:space="preserve">Ser um discípulo é seguir a vontade do mestre. Estar no Reino é se submeter à vontade do Rei soberano. Muitos crentes ainda governam as próprias vidas e fazem tudo de acordo com seu próprio pensamento. </w:t>
      </w:r>
    </w:p>
    <w:p w:rsidR="007F07A8" w:rsidRPr="00411F22" w:rsidRDefault="007F07A8" w:rsidP="00411F2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Não existe nada tão grande que Ele não possa fazer, assim como não há nada tão pequeno para nós que também não seja importante para Ele.</w:t>
      </w:r>
    </w:p>
    <w:p w:rsidR="007F07A8" w:rsidRPr="00411F22" w:rsidRDefault="007F07A8" w:rsidP="004B76D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O fator de bloqueio das respostas de Deus às orações é o pecado e, na vida de um cristão, a falta de perdão é um dos problemas mais graves. E a questão é: se não perdoamos os outros, também não somos perdoados.</w:t>
      </w:r>
    </w:p>
    <w:p w:rsidR="007F07A8" w:rsidRPr="00411F22" w:rsidRDefault="00985390" w:rsidP="004B76D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 xml:space="preserve">Quanto mais crescemos no reino de Deus, mais devemos orar para que o Senhor nos guarde das </w:t>
      </w:r>
      <w:r w:rsidRPr="00411F22">
        <w:rPr>
          <w:rFonts w:ascii="Times New Roman" w:hAnsi="Times New Roman"/>
          <w:sz w:val="20"/>
          <w:lang w:val="pt-PT"/>
        </w:rPr>
        <w:lastRenderedPageBreak/>
        <w:t>tentações — pois elas virão — e clamar para sermos guardados do pecado e do escândalo.</w:t>
      </w:r>
    </w:p>
    <w:p w:rsidR="00985390" w:rsidRPr="004B76D1" w:rsidRDefault="00B6517A" w:rsidP="004B76D1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20" w:history="1"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 xml:space="preserve">Mateus </w:t>
        </w:r>
        <w:proofErr w:type="gramStart"/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6:16</w:t>
        </w:r>
        <w:proofErr w:type="gramEnd"/>
        <w:r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-18</w:t>
        </w:r>
      </w:hyperlink>
    </w:p>
    <w:p w:rsidR="0084428E" w:rsidRPr="00411F22" w:rsidRDefault="0084428E" w:rsidP="004B76D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Se quisermos nos tornar semelhantes a nosso Pai Celeste e viver de acordo com os padrões do Reino, a primeira coisa que devemos fazer é dar.</w:t>
      </w:r>
    </w:p>
    <w:p w:rsidR="0084428E" w:rsidRPr="00411F22" w:rsidRDefault="0084428E" w:rsidP="004B76D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Jesus, que podia todas as coisas, teve de jejuar, muito mais nós teremos de fazê-lo para romper as cadeias espirituais.</w:t>
      </w:r>
    </w:p>
    <w:p w:rsidR="0084428E" w:rsidRPr="00411F22" w:rsidRDefault="0084428E" w:rsidP="004B76D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O que Ele quer é que não façamos essas coisas com a intenção de sermos elogiados pelos homens. O Senhor está olhando nossa intenção, nosso coração.</w:t>
      </w:r>
    </w:p>
    <w:p w:rsidR="0084428E" w:rsidRPr="00411F22" w:rsidRDefault="0084428E" w:rsidP="004B76D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O jejum possui um grande poder espiritual</w:t>
      </w:r>
      <w:r w:rsidR="007A3BB8">
        <w:rPr>
          <w:rFonts w:ascii="Times New Roman" w:hAnsi="Times New Roman"/>
          <w:sz w:val="20"/>
          <w:lang w:val="pt-PT"/>
        </w:rPr>
        <w:t xml:space="preserve">, </w:t>
      </w:r>
      <w:r w:rsidRPr="00411F22">
        <w:rPr>
          <w:rFonts w:ascii="Times New Roman" w:hAnsi="Times New Roman"/>
          <w:sz w:val="20"/>
          <w:lang w:val="pt-PT"/>
        </w:rPr>
        <w:t>ele é como uma bomba atômica dada pelo Senhor para destruir as fortalezas espirituais do diabo e liberar um grande reavivamento espiritual</w:t>
      </w:r>
      <w:r w:rsidR="007A3BB8">
        <w:rPr>
          <w:rFonts w:ascii="Times New Roman" w:hAnsi="Times New Roman"/>
          <w:sz w:val="20"/>
          <w:lang w:val="pt-PT"/>
        </w:rPr>
        <w:t>.</w:t>
      </w:r>
    </w:p>
    <w:p w:rsidR="0084428E" w:rsidRPr="00411F22" w:rsidRDefault="0084428E" w:rsidP="004B76D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Fazer jejum sem uma mudança de vida e de comportamento também não adianta. Isso é apenas parar de comer. Temos que abandonar o pecado</w:t>
      </w:r>
      <w:r w:rsidR="004B76D1">
        <w:rPr>
          <w:rFonts w:ascii="Times New Roman" w:hAnsi="Times New Roman"/>
          <w:sz w:val="20"/>
          <w:lang w:val="pt-PT"/>
        </w:rPr>
        <w:t xml:space="preserve"> e</w:t>
      </w:r>
      <w:r w:rsidRPr="00411F22">
        <w:rPr>
          <w:rFonts w:ascii="Times New Roman" w:hAnsi="Times New Roman"/>
          <w:sz w:val="20"/>
          <w:lang w:val="pt-PT"/>
        </w:rPr>
        <w:t xml:space="preserve"> andar em santidade</w:t>
      </w:r>
      <w:r w:rsidR="004B76D1">
        <w:rPr>
          <w:rFonts w:ascii="Times New Roman" w:hAnsi="Times New Roman"/>
          <w:sz w:val="20"/>
          <w:lang w:val="pt-PT"/>
        </w:rPr>
        <w:t>.</w:t>
      </w:r>
    </w:p>
    <w:p w:rsidR="0084428E" w:rsidRPr="004B76D1" w:rsidRDefault="003369A1" w:rsidP="00411F22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21" w:history="1">
        <w:r w:rsidR="0084428E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 xml:space="preserve">Mateus </w:t>
        </w:r>
        <w:proofErr w:type="gramStart"/>
        <w:r w:rsidR="0084428E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6:19</w:t>
        </w:r>
        <w:proofErr w:type="gramEnd"/>
        <w:r w:rsidR="0084428E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-24</w:t>
        </w:r>
      </w:hyperlink>
    </w:p>
    <w:p w:rsidR="0084428E" w:rsidRPr="00411F22" w:rsidRDefault="0084428E" w:rsidP="00411F2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O que preocupa o Senhor é nosso coração. Ele quer que desfrutemos, mas que não coloquemos o coração nas coisas materiais. Podemos ter bens, mas eles não podem nos ter.</w:t>
      </w:r>
    </w:p>
    <w:p w:rsidR="00EC5660" w:rsidRPr="00411F22" w:rsidRDefault="00EC5660" w:rsidP="00411F22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O Senhor proíbe a seus discípulos a acumulação egoísta de bens e uma vida extravagante e luxuosa.</w:t>
      </w:r>
    </w:p>
    <w:p w:rsidR="00EC5660" w:rsidRPr="00411F22" w:rsidRDefault="00EC5660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Se existe algo que poderemos levar conosco para o céu são as almas que ganhamos e os atos de justiça que praticamos. Fazendo essas coisas aqui, estaremos acumulando tesouros para nós no céu.</w:t>
      </w:r>
    </w:p>
    <w:p w:rsidR="00EC5660" w:rsidRPr="00411F22" w:rsidRDefault="00EC5660" w:rsidP="00411F22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Quando investimos o que temos para contribuir com a obra, para salvar vidas, nosso investimento será revertido em tesouros no céu.</w:t>
      </w:r>
    </w:p>
    <w:p w:rsidR="00EC5660" w:rsidRPr="00411F22" w:rsidRDefault="00EC5660" w:rsidP="00411F22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 xml:space="preserve">Essa é uma questão muito séria, pois é muito difícil alguém dizer que de fato tem um coração em Deus se seu bolso também não estiver </w:t>
      </w:r>
      <w:proofErr w:type="gramStart"/>
      <w:r w:rsidRPr="00411F22">
        <w:rPr>
          <w:rFonts w:ascii="Times New Roman" w:hAnsi="Times New Roman"/>
          <w:sz w:val="20"/>
          <w:lang w:val="pt-PT"/>
        </w:rPr>
        <w:t>nEle</w:t>
      </w:r>
      <w:proofErr w:type="gramEnd"/>
      <w:r w:rsidRPr="00411F22">
        <w:rPr>
          <w:rFonts w:ascii="Times New Roman" w:hAnsi="Times New Roman"/>
          <w:sz w:val="20"/>
          <w:lang w:val="pt-PT"/>
        </w:rPr>
        <w:t>.</w:t>
      </w:r>
    </w:p>
    <w:p w:rsidR="00EC5660" w:rsidRPr="00411F22" w:rsidRDefault="00EC5660" w:rsidP="00411F22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 xml:space="preserve">Quantas vezes temos sido </w:t>
      </w:r>
      <w:proofErr w:type="gramStart"/>
      <w:r w:rsidRPr="00411F22">
        <w:rPr>
          <w:rFonts w:ascii="Times New Roman" w:hAnsi="Times New Roman"/>
          <w:sz w:val="20"/>
          <w:lang w:val="pt-PT"/>
        </w:rPr>
        <w:t>envolvidos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pelas coisas desta vida? Quantas vezes ficamos </w:t>
      </w:r>
      <w:proofErr w:type="gramStart"/>
      <w:r w:rsidRPr="00411F22">
        <w:rPr>
          <w:rFonts w:ascii="Times New Roman" w:hAnsi="Times New Roman"/>
          <w:sz w:val="20"/>
          <w:lang w:val="pt-PT"/>
        </w:rPr>
        <w:t>embriagados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com o ter coisas? Precisamos vigiar. A única coisa que levaremos daqui são as vidas que geramos.</w:t>
      </w:r>
    </w:p>
    <w:p w:rsidR="00EC5660" w:rsidRPr="00411F22" w:rsidRDefault="00EC5660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Muitos reclamam dizendo não entender por que não prosperam, mesmo sendo dizimistas fiéis. Contudo, não se trata apenas do dízimo, mas do que se faz com o restante do que se ganha. Alguns presumem que, pelo fato de terem entregado o dízimo, estão liberados para fazerem o que quiser com o resto do dinheiro. A verdade, porém, é que o dízimo não é a única parte que </w:t>
      </w:r>
      <w:r w:rsidRPr="00411F22">
        <w:rPr>
          <w:rFonts w:ascii="Times New Roman" w:hAnsi="Times New Roman"/>
          <w:sz w:val="20"/>
          <w:lang w:val="pt-PT"/>
        </w:rPr>
        <w:lastRenderedPageBreak/>
        <w:t xml:space="preserve">pertence a Deus: tudo é </w:t>
      </w:r>
      <w:proofErr w:type="gramStart"/>
      <w:r w:rsidRPr="00411F22">
        <w:rPr>
          <w:rFonts w:ascii="Times New Roman" w:hAnsi="Times New Roman"/>
          <w:sz w:val="20"/>
          <w:lang w:val="pt-PT"/>
        </w:rPr>
        <w:t>dEle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. Todo o nosso salário é do Senhor. </w:t>
      </w:r>
    </w:p>
    <w:p w:rsidR="00EC5660" w:rsidRPr="00411F22" w:rsidRDefault="00EC5660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Cem por cento do que ganhamos, e não apenas dez, precisam ser gastos debaixo da direção de Deus, porque não nos pertencem realmente. Precisamos depender totalmente de Deus. Muitos estão atolados em dívidas porque </w:t>
      </w:r>
      <w:proofErr w:type="gramStart"/>
      <w:r w:rsidRPr="00411F22">
        <w:rPr>
          <w:rFonts w:ascii="Times New Roman" w:hAnsi="Times New Roman"/>
          <w:sz w:val="20"/>
          <w:lang w:val="pt-PT"/>
        </w:rPr>
        <w:t>acham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que podem gastar o que sobrou — após devolverem o dízimo — como bem entender, sem orar e saber a vontade de Deus.</w:t>
      </w:r>
    </w:p>
    <w:p w:rsidR="00EC5660" w:rsidRPr="004B76D1" w:rsidRDefault="003369A1" w:rsidP="00411F22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22" w:history="1">
        <w:r w:rsidR="00555C86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 xml:space="preserve">Mateus </w:t>
        </w:r>
        <w:proofErr w:type="gramStart"/>
        <w:r w:rsidR="00555C86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6:25</w:t>
        </w:r>
        <w:proofErr w:type="gramEnd"/>
        <w:r w:rsidR="00555C86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-34</w:t>
        </w:r>
      </w:hyperlink>
    </w:p>
    <w:p w:rsidR="00555C86" w:rsidRPr="00411F22" w:rsidRDefault="00555C86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Penso que o Senhor quer que </w:t>
      </w:r>
      <w:proofErr w:type="gramStart"/>
      <w:r w:rsidRPr="00411F22">
        <w:rPr>
          <w:rFonts w:ascii="Times New Roman" w:hAnsi="Times New Roman"/>
          <w:sz w:val="20"/>
          <w:lang w:val="pt-PT"/>
        </w:rPr>
        <w:t>vivamos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num nível acima do terreno. Os animais é que vivem em função de comer, beber se reproduzir e morrer. Nós precisamos transcender.</w:t>
      </w:r>
    </w:p>
    <w:p w:rsidR="00555C86" w:rsidRPr="00411F22" w:rsidRDefault="00555C86" w:rsidP="00411F2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O valor das coisas é o preço que pagamos por elas. E o preço pago por nós foi o inestimável sangue de Jesus! Por isso, jamais podemos dizer que não temos valor. Somos muito preciosos para Deus.</w:t>
      </w:r>
    </w:p>
    <w:p w:rsidR="00555C86" w:rsidRPr="00411F22" w:rsidRDefault="00555C86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>De que adianta ficarmos ansiosos, correndo de um lado para outro tentando resolver tudo de uma vez, muitas vezes sem saber o que fazer, e não alterar em nada a situação? Tudo o que temos de fazer é nos acalmar, orar e esperar, pois Deus cuidará de nós!</w:t>
      </w:r>
    </w:p>
    <w:p w:rsidR="00555C86" w:rsidRPr="00411F22" w:rsidRDefault="00555C86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Precisamos reconhecer que a ansiedade é pecado, pois ela é fruto da incredulidade. Jesus disse que o ansioso é um homem de pequena ou nenhuma fé. O incrédulo e ansioso chama Deus de mentiroso, agredindo Seu caráter, pois pensa que o Senhor está mentindo quando diz que cuida de nós. </w:t>
      </w:r>
    </w:p>
    <w:p w:rsidR="00555C86" w:rsidRPr="00411F22" w:rsidRDefault="00555C86" w:rsidP="00411F2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 xml:space="preserve">Para vencermos a ansiedade, precisamos saber que Deus não é apenas nosso Deus, mas também é nosso Pai. Um Pai de amor que nos ama incondicionalmente, que nos aceita do jeito que </w:t>
      </w:r>
      <w:proofErr w:type="gramStart"/>
      <w:r w:rsidRPr="00411F22">
        <w:rPr>
          <w:rFonts w:ascii="Times New Roman" w:hAnsi="Times New Roman"/>
          <w:sz w:val="20"/>
          <w:lang w:val="pt-PT"/>
        </w:rPr>
        <w:t>somos,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com nossas falhas e erros. Ele nos ama e quer cuidar de nós, não porque merecemos ou fazemos tudo certo, mas porque Ele é nosso Pai de amor.</w:t>
      </w:r>
    </w:p>
    <w:p w:rsidR="00555C86" w:rsidRPr="00411F22" w:rsidRDefault="00555C86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O Senhor deseja acrescentar todas as outras coisas em nossa vida. Cuidaremos dos negócios </w:t>
      </w:r>
      <w:proofErr w:type="gramStart"/>
      <w:r w:rsidRPr="00411F22">
        <w:rPr>
          <w:rFonts w:ascii="Times New Roman" w:hAnsi="Times New Roman"/>
          <w:sz w:val="20"/>
          <w:lang w:val="pt-PT"/>
        </w:rPr>
        <w:t>dEle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e Ele cuidará dos nossos.</w:t>
      </w:r>
    </w:p>
    <w:p w:rsidR="00555C86" w:rsidRPr="004B76D1" w:rsidRDefault="003369A1" w:rsidP="00411F22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0"/>
        </w:rPr>
      </w:pPr>
      <w:hyperlink r:id="rId23" w:history="1">
        <w:r w:rsidR="00555C86" w:rsidRPr="004B76D1">
          <w:rPr>
            <w:rStyle w:val="Hyperlink"/>
            <w:rFonts w:ascii="Times New Roman" w:hAnsi="Times New Roman"/>
            <w:b/>
            <w:i/>
            <w:color w:val="000000" w:themeColor="text1"/>
            <w:sz w:val="20"/>
          </w:rPr>
          <w:t>Mateus 7:1-6</w:t>
        </w:r>
      </w:hyperlink>
    </w:p>
    <w:p w:rsidR="00916A4D" w:rsidRPr="00411F22" w:rsidRDefault="00916A4D" w:rsidP="00411F22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411F22">
        <w:rPr>
          <w:rFonts w:ascii="Times New Roman" w:hAnsi="Times New Roman"/>
          <w:sz w:val="20"/>
          <w:lang w:val="pt-PT"/>
        </w:rPr>
        <w:t xml:space="preserve">Em João 7.24, Jesus coloca o padrão de julgamento: não devemos julgar segundo a aparência, mas segundo a reta justiça. O Senhor até espera que julguemos, mas da forma correta. </w:t>
      </w:r>
    </w:p>
    <w:p w:rsidR="00555C86" w:rsidRPr="00411F22" w:rsidRDefault="00916A4D" w:rsidP="00411F22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0"/>
          <w:lang w:eastAsia="pt-BR"/>
        </w:rPr>
      </w:pPr>
      <w:r w:rsidRPr="00411F22">
        <w:rPr>
          <w:rFonts w:ascii="Times New Roman" w:hAnsi="Times New Roman"/>
          <w:sz w:val="20"/>
          <w:lang w:val="pt-PT"/>
        </w:rPr>
        <w:t>A fofoca se enquadra no julgamento que o Senhor condena.</w:t>
      </w:r>
    </w:p>
    <w:p w:rsidR="005E2641" w:rsidRPr="00B22BCB" w:rsidRDefault="00916A4D" w:rsidP="007A3BB8">
      <w:pPr>
        <w:spacing w:after="0" w:line="240" w:lineRule="auto"/>
        <w:jc w:val="both"/>
        <w:rPr>
          <w:rFonts w:ascii="Arial" w:hAnsi="Arial" w:cs="Arial"/>
          <w:b/>
          <w:color w:val="FFFFFF" w:themeColor="background1"/>
          <w:sz w:val="20"/>
        </w:rPr>
      </w:pPr>
      <w:r w:rsidRPr="00411F22">
        <w:rPr>
          <w:rFonts w:ascii="Times New Roman" w:hAnsi="Times New Roman"/>
          <w:sz w:val="20"/>
          <w:lang w:val="pt-PT"/>
        </w:rPr>
        <w:t xml:space="preserve">Essa é uma questão muito séria porque a Bíblia diz que, com </w:t>
      </w:r>
      <w:proofErr w:type="gramStart"/>
      <w:r w:rsidRPr="00411F22">
        <w:rPr>
          <w:rFonts w:ascii="Times New Roman" w:hAnsi="Times New Roman"/>
          <w:sz w:val="20"/>
          <w:lang w:val="pt-PT"/>
        </w:rPr>
        <w:t>a</w:t>
      </w:r>
      <w:proofErr w:type="gramEnd"/>
      <w:r w:rsidRPr="00411F22">
        <w:rPr>
          <w:rFonts w:ascii="Times New Roman" w:hAnsi="Times New Roman"/>
          <w:sz w:val="20"/>
          <w:lang w:val="pt-PT"/>
        </w:rPr>
        <w:t xml:space="preserve"> medida que medirmos, seremos medidos. Esse é </w:t>
      </w:r>
    </w:p>
    <w:sectPr w:rsidR="005E2641" w:rsidRPr="00B22BCB" w:rsidSect="007D055D">
      <w:type w:val="continuous"/>
      <w:pgSz w:w="16839" w:h="11907" w:orient="landscape" w:code="9"/>
      <w:pgMar w:top="567" w:right="828" w:bottom="284" w:left="720" w:header="0" w:footer="0" w:gutter="0"/>
      <w:cols w:num="3" w:space="896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9A1" w:rsidRDefault="003369A1">
      <w:r>
        <w:separator/>
      </w:r>
    </w:p>
  </w:endnote>
  <w:endnote w:type="continuationSeparator" w:id="0">
    <w:p w:rsidR="003369A1" w:rsidRDefault="0033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9A1" w:rsidRDefault="003369A1">
      <w:r>
        <w:separator/>
      </w:r>
    </w:p>
  </w:footnote>
  <w:footnote w:type="continuationSeparator" w:id="0">
    <w:p w:rsidR="003369A1" w:rsidRDefault="00336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AE6101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F8EA5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818C7D5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5C13F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2928F1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DB9210B"/>
    <w:multiLevelType w:val="hybridMultilevel"/>
    <w:tmpl w:val="B6568E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611E70"/>
    <w:multiLevelType w:val="hybridMultilevel"/>
    <w:tmpl w:val="EC7620A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AA3655"/>
    <w:multiLevelType w:val="hybridMultilevel"/>
    <w:tmpl w:val="395CF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0444EF"/>
    <w:multiLevelType w:val="hybridMultilevel"/>
    <w:tmpl w:val="B1F8E7A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743638"/>
    <w:multiLevelType w:val="hybridMultilevel"/>
    <w:tmpl w:val="A630EC8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DC36D10"/>
    <w:multiLevelType w:val="hybridMultilevel"/>
    <w:tmpl w:val="83B88B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C43C6A"/>
    <w:multiLevelType w:val="hybridMultilevel"/>
    <w:tmpl w:val="A6FA41D4"/>
    <w:lvl w:ilvl="0" w:tplc="0416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>
    <w:nsid w:val="25FE472C"/>
    <w:multiLevelType w:val="hybridMultilevel"/>
    <w:tmpl w:val="308E399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566E79"/>
    <w:multiLevelType w:val="hybridMultilevel"/>
    <w:tmpl w:val="E940ECA2"/>
    <w:lvl w:ilvl="0" w:tplc="9F0E7E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8B5168"/>
    <w:multiLevelType w:val="hybridMultilevel"/>
    <w:tmpl w:val="8066703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D10D4D"/>
    <w:multiLevelType w:val="hybridMultilevel"/>
    <w:tmpl w:val="073E58F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4711BF2"/>
    <w:multiLevelType w:val="hybridMultilevel"/>
    <w:tmpl w:val="A0EABDC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935E1B"/>
    <w:multiLevelType w:val="hybridMultilevel"/>
    <w:tmpl w:val="1624A74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FB4526E"/>
    <w:multiLevelType w:val="hybridMultilevel"/>
    <w:tmpl w:val="2758A0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3AD2B9D"/>
    <w:multiLevelType w:val="hybridMultilevel"/>
    <w:tmpl w:val="B47A27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964538F"/>
    <w:multiLevelType w:val="hybridMultilevel"/>
    <w:tmpl w:val="E1AAE800"/>
    <w:lvl w:ilvl="0" w:tplc="67327C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20"/>
  </w:num>
  <w:num w:numId="9">
    <w:abstractNumId w:val="13"/>
  </w:num>
  <w:num w:numId="10">
    <w:abstractNumId w:val="11"/>
  </w:num>
  <w:num w:numId="11">
    <w:abstractNumId w:val="5"/>
  </w:num>
  <w:num w:numId="12">
    <w:abstractNumId w:val="16"/>
  </w:num>
  <w:num w:numId="13">
    <w:abstractNumId w:val="12"/>
  </w:num>
  <w:num w:numId="14">
    <w:abstractNumId w:val="10"/>
  </w:num>
  <w:num w:numId="15">
    <w:abstractNumId w:val="9"/>
  </w:num>
  <w:num w:numId="16">
    <w:abstractNumId w:val="15"/>
  </w:num>
  <w:num w:numId="17">
    <w:abstractNumId w:val="18"/>
  </w:num>
  <w:num w:numId="18">
    <w:abstractNumId w:val="19"/>
  </w:num>
  <w:num w:numId="19">
    <w:abstractNumId w:val="14"/>
  </w:num>
  <w:num w:numId="20">
    <w:abstractNumId w:val="7"/>
  </w:num>
  <w:num w:numId="21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8"/>
  <w:drawingGridVerticalSpacing w:val="301"/>
  <w:displayHorizontalDrawingGridEvery w:val="2"/>
  <w:doNotUseMarginsForDrawingGridOrigin/>
  <w:drawingGridHorizontalOrigin w:val="720"/>
  <w:drawingGridVerticalOrigin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8"/>
    <w:rsid w:val="000031BB"/>
    <w:rsid w:val="000034F8"/>
    <w:rsid w:val="00003AE8"/>
    <w:rsid w:val="000049E0"/>
    <w:rsid w:val="000055C9"/>
    <w:rsid w:val="00005C33"/>
    <w:rsid w:val="000065A4"/>
    <w:rsid w:val="00006EA0"/>
    <w:rsid w:val="000077A9"/>
    <w:rsid w:val="00007882"/>
    <w:rsid w:val="00010E96"/>
    <w:rsid w:val="000126D1"/>
    <w:rsid w:val="00016215"/>
    <w:rsid w:val="00016817"/>
    <w:rsid w:val="00017A24"/>
    <w:rsid w:val="00017B42"/>
    <w:rsid w:val="00024ED3"/>
    <w:rsid w:val="000251AD"/>
    <w:rsid w:val="000266B5"/>
    <w:rsid w:val="000268A8"/>
    <w:rsid w:val="00026C60"/>
    <w:rsid w:val="0002797C"/>
    <w:rsid w:val="00030882"/>
    <w:rsid w:val="00030F37"/>
    <w:rsid w:val="00034B51"/>
    <w:rsid w:val="00035946"/>
    <w:rsid w:val="00035BCB"/>
    <w:rsid w:val="0003675C"/>
    <w:rsid w:val="00036931"/>
    <w:rsid w:val="00036AFA"/>
    <w:rsid w:val="0003730D"/>
    <w:rsid w:val="00037928"/>
    <w:rsid w:val="00037F38"/>
    <w:rsid w:val="00040B27"/>
    <w:rsid w:val="00041526"/>
    <w:rsid w:val="00041C03"/>
    <w:rsid w:val="00042214"/>
    <w:rsid w:val="00043395"/>
    <w:rsid w:val="000437D7"/>
    <w:rsid w:val="00044231"/>
    <w:rsid w:val="000446CC"/>
    <w:rsid w:val="0004550D"/>
    <w:rsid w:val="0004562C"/>
    <w:rsid w:val="00045BF5"/>
    <w:rsid w:val="00045CFE"/>
    <w:rsid w:val="00047FA9"/>
    <w:rsid w:val="000506F2"/>
    <w:rsid w:val="00053344"/>
    <w:rsid w:val="0005408D"/>
    <w:rsid w:val="0005434A"/>
    <w:rsid w:val="00055EE8"/>
    <w:rsid w:val="00056662"/>
    <w:rsid w:val="00056B5D"/>
    <w:rsid w:val="000604CB"/>
    <w:rsid w:val="00060DC4"/>
    <w:rsid w:val="000614AD"/>
    <w:rsid w:val="00061A80"/>
    <w:rsid w:val="00061F99"/>
    <w:rsid w:val="0006286E"/>
    <w:rsid w:val="0006291D"/>
    <w:rsid w:val="000656D2"/>
    <w:rsid w:val="00065C78"/>
    <w:rsid w:val="000669CE"/>
    <w:rsid w:val="0006763E"/>
    <w:rsid w:val="00067DAA"/>
    <w:rsid w:val="0007033A"/>
    <w:rsid w:val="0007163E"/>
    <w:rsid w:val="000728C9"/>
    <w:rsid w:val="000734FE"/>
    <w:rsid w:val="00073B67"/>
    <w:rsid w:val="00076887"/>
    <w:rsid w:val="000776FD"/>
    <w:rsid w:val="00077842"/>
    <w:rsid w:val="00077CE7"/>
    <w:rsid w:val="00080AFB"/>
    <w:rsid w:val="00080E9C"/>
    <w:rsid w:val="00082209"/>
    <w:rsid w:val="00082AF3"/>
    <w:rsid w:val="00082C9B"/>
    <w:rsid w:val="00086EDC"/>
    <w:rsid w:val="0008744F"/>
    <w:rsid w:val="0009317E"/>
    <w:rsid w:val="00093977"/>
    <w:rsid w:val="0009570F"/>
    <w:rsid w:val="00095912"/>
    <w:rsid w:val="00095A6F"/>
    <w:rsid w:val="00095FB3"/>
    <w:rsid w:val="0009626C"/>
    <w:rsid w:val="000A1AAD"/>
    <w:rsid w:val="000A261B"/>
    <w:rsid w:val="000A361C"/>
    <w:rsid w:val="000A3D5C"/>
    <w:rsid w:val="000A5043"/>
    <w:rsid w:val="000A647A"/>
    <w:rsid w:val="000A6FD5"/>
    <w:rsid w:val="000A7045"/>
    <w:rsid w:val="000A7203"/>
    <w:rsid w:val="000A7D37"/>
    <w:rsid w:val="000A7F77"/>
    <w:rsid w:val="000B2555"/>
    <w:rsid w:val="000B2681"/>
    <w:rsid w:val="000B4E58"/>
    <w:rsid w:val="000B541F"/>
    <w:rsid w:val="000B5A67"/>
    <w:rsid w:val="000B5B10"/>
    <w:rsid w:val="000B6197"/>
    <w:rsid w:val="000B70A7"/>
    <w:rsid w:val="000B7BCA"/>
    <w:rsid w:val="000C00E9"/>
    <w:rsid w:val="000C0D2D"/>
    <w:rsid w:val="000C1F08"/>
    <w:rsid w:val="000C2A5D"/>
    <w:rsid w:val="000C3E69"/>
    <w:rsid w:val="000C4928"/>
    <w:rsid w:val="000C4B17"/>
    <w:rsid w:val="000C4BB1"/>
    <w:rsid w:val="000C4CB6"/>
    <w:rsid w:val="000C594E"/>
    <w:rsid w:val="000C5B56"/>
    <w:rsid w:val="000C5D91"/>
    <w:rsid w:val="000C601C"/>
    <w:rsid w:val="000C7ACD"/>
    <w:rsid w:val="000D0F72"/>
    <w:rsid w:val="000D1B40"/>
    <w:rsid w:val="000D31B2"/>
    <w:rsid w:val="000D361F"/>
    <w:rsid w:val="000D397E"/>
    <w:rsid w:val="000D4875"/>
    <w:rsid w:val="000D519C"/>
    <w:rsid w:val="000D52E3"/>
    <w:rsid w:val="000D555E"/>
    <w:rsid w:val="000D6164"/>
    <w:rsid w:val="000D6507"/>
    <w:rsid w:val="000D6C59"/>
    <w:rsid w:val="000D726D"/>
    <w:rsid w:val="000D79A3"/>
    <w:rsid w:val="000E089F"/>
    <w:rsid w:val="000E097B"/>
    <w:rsid w:val="000E167E"/>
    <w:rsid w:val="000E1795"/>
    <w:rsid w:val="000E17BA"/>
    <w:rsid w:val="000E2559"/>
    <w:rsid w:val="000E28F7"/>
    <w:rsid w:val="000E38B0"/>
    <w:rsid w:val="000E58A9"/>
    <w:rsid w:val="000E6919"/>
    <w:rsid w:val="000E7452"/>
    <w:rsid w:val="000F1D60"/>
    <w:rsid w:val="000F2269"/>
    <w:rsid w:val="000F2445"/>
    <w:rsid w:val="000F245E"/>
    <w:rsid w:val="000F5C75"/>
    <w:rsid w:val="000F5C8B"/>
    <w:rsid w:val="000F690A"/>
    <w:rsid w:val="000F6E6F"/>
    <w:rsid w:val="000F7088"/>
    <w:rsid w:val="000F76FD"/>
    <w:rsid w:val="0010048F"/>
    <w:rsid w:val="00101627"/>
    <w:rsid w:val="00103842"/>
    <w:rsid w:val="00104D09"/>
    <w:rsid w:val="00104D8F"/>
    <w:rsid w:val="001053CB"/>
    <w:rsid w:val="00106610"/>
    <w:rsid w:val="00106FD5"/>
    <w:rsid w:val="00107358"/>
    <w:rsid w:val="001078B5"/>
    <w:rsid w:val="001110B6"/>
    <w:rsid w:val="001119AD"/>
    <w:rsid w:val="001121BF"/>
    <w:rsid w:val="001124C3"/>
    <w:rsid w:val="00114123"/>
    <w:rsid w:val="00116EBE"/>
    <w:rsid w:val="00117D82"/>
    <w:rsid w:val="001206AC"/>
    <w:rsid w:val="00121F6E"/>
    <w:rsid w:val="001238A9"/>
    <w:rsid w:val="001239C9"/>
    <w:rsid w:val="00123EBD"/>
    <w:rsid w:val="00125311"/>
    <w:rsid w:val="001261AB"/>
    <w:rsid w:val="001304CB"/>
    <w:rsid w:val="001309A2"/>
    <w:rsid w:val="00130D57"/>
    <w:rsid w:val="001317C0"/>
    <w:rsid w:val="00131BCC"/>
    <w:rsid w:val="00131DDE"/>
    <w:rsid w:val="00131E26"/>
    <w:rsid w:val="00131F00"/>
    <w:rsid w:val="001323B3"/>
    <w:rsid w:val="001335C8"/>
    <w:rsid w:val="001340E2"/>
    <w:rsid w:val="00134220"/>
    <w:rsid w:val="001342F4"/>
    <w:rsid w:val="00134390"/>
    <w:rsid w:val="00134680"/>
    <w:rsid w:val="00134C23"/>
    <w:rsid w:val="00135073"/>
    <w:rsid w:val="00135272"/>
    <w:rsid w:val="00135BA5"/>
    <w:rsid w:val="0013633F"/>
    <w:rsid w:val="001364E7"/>
    <w:rsid w:val="00137046"/>
    <w:rsid w:val="00137651"/>
    <w:rsid w:val="00137B58"/>
    <w:rsid w:val="00140849"/>
    <w:rsid w:val="001413BE"/>
    <w:rsid w:val="00141D29"/>
    <w:rsid w:val="00141D8E"/>
    <w:rsid w:val="00143CDB"/>
    <w:rsid w:val="00143D05"/>
    <w:rsid w:val="00143F73"/>
    <w:rsid w:val="00144A2C"/>
    <w:rsid w:val="00144EDC"/>
    <w:rsid w:val="001457DC"/>
    <w:rsid w:val="0014627B"/>
    <w:rsid w:val="001468F2"/>
    <w:rsid w:val="00147490"/>
    <w:rsid w:val="0014762B"/>
    <w:rsid w:val="00147D07"/>
    <w:rsid w:val="00150454"/>
    <w:rsid w:val="00150B77"/>
    <w:rsid w:val="00152013"/>
    <w:rsid w:val="00152569"/>
    <w:rsid w:val="00152AAC"/>
    <w:rsid w:val="00152C61"/>
    <w:rsid w:val="00152D94"/>
    <w:rsid w:val="00153098"/>
    <w:rsid w:val="0015329C"/>
    <w:rsid w:val="001539F6"/>
    <w:rsid w:val="001543A3"/>
    <w:rsid w:val="00154ABE"/>
    <w:rsid w:val="0015563B"/>
    <w:rsid w:val="00155706"/>
    <w:rsid w:val="00155900"/>
    <w:rsid w:val="00156AF7"/>
    <w:rsid w:val="00156E03"/>
    <w:rsid w:val="001571AE"/>
    <w:rsid w:val="00157507"/>
    <w:rsid w:val="001606C2"/>
    <w:rsid w:val="001607C9"/>
    <w:rsid w:val="001610B3"/>
    <w:rsid w:val="00161759"/>
    <w:rsid w:val="0016204A"/>
    <w:rsid w:val="001624DD"/>
    <w:rsid w:val="001641D6"/>
    <w:rsid w:val="00164246"/>
    <w:rsid w:val="00164435"/>
    <w:rsid w:val="00165F4A"/>
    <w:rsid w:val="0017071B"/>
    <w:rsid w:val="0017144D"/>
    <w:rsid w:val="00171B37"/>
    <w:rsid w:val="00172C64"/>
    <w:rsid w:val="00173881"/>
    <w:rsid w:val="001773F6"/>
    <w:rsid w:val="00177471"/>
    <w:rsid w:val="001778B2"/>
    <w:rsid w:val="001802AE"/>
    <w:rsid w:val="00180468"/>
    <w:rsid w:val="001805EF"/>
    <w:rsid w:val="00180920"/>
    <w:rsid w:val="00180CA4"/>
    <w:rsid w:val="00181101"/>
    <w:rsid w:val="001818E1"/>
    <w:rsid w:val="00181B5E"/>
    <w:rsid w:val="00181F8F"/>
    <w:rsid w:val="001833D8"/>
    <w:rsid w:val="00183684"/>
    <w:rsid w:val="00184B14"/>
    <w:rsid w:val="001862BE"/>
    <w:rsid w:val="0018759E"/>
    <w:rsid w:val="00187F85"/>
    <w:rsid w:val="001913AE"/>
    <w:rsid w:val="00191673"/>
    <w:rsid w:val="00191F14"/>
    <w:rsid w:val="00192244"/>
    <w:rsid w:val="00192DF1"/>
    <w:rsid w:val="00193205"/>
    <w:rsid w:val="0019578B"/>
    <w:rsid w:val="00195BFA"/>
    <w:rsid w:val="00196821"/>
    <w:rsid w:val="00196FD4"/>
    <w:rsid w:val="001973B5"/>
    <w:rsid w:val="00197C89"/>
    <w:rsid w:val="00197D2F"/>
    <w:rsid w:val="001A009D"/>
    <w:rsid w:val="001A05FA"/>
    <w:rsid w:val="001A1D03"/>
    <w:rsid w:val="001A1E7C"/>
    <w:rsid w:val="001A2F8F"/>
    <w:rsid w:val="001A3B8A"/>
    <w:rsid w:val="001A4696"/>
    <w:rsid w:val="001A4B08"/>
    <w:rsid w:val="001A5763"/>
    <w:rsid w:val="001A6AB1"/>
    <w:rsid w:val="001A6B46"/>
    <w:rsid w:val="001A74FB"/>
    <w:rsid w:val="001A7E53"/>
    <w:rsid w:val="001B0FCF"/>
    <w:rsid w:val="001B1402"/>
    <w:rsid w:val="001B1D6F"/>
    <w:rsid w:val="001B2DEE"/>
    <w:rsid w:val="001B310E"/>
    <w:rsid w:val="001B3FE7"/>
    <w:rsid w:val="001B42CC"/>
    <w:rsid w:val="001B4856"/>
    <w:rsid w:val="001B6908"/>
    <w:rsid w:val="001B709F"/>
    <w:rsid w:val="001C2F38"/>
    <w:rsid w:val="001C39FD"/>
    <w:rsid w:val="001C4E45"/>
    <w:rsid w:val="001C53D9"/>
    <w:rsid w:val="001C5CD8"/>
    <w:rsid w:val="001C769E"/>
    <w:rsid w:val="001C7B44"/>
    <w:rsid w:val="001C7FC3"/>
    <w:rsid w:val="001D0572"/>
    <w:rsid w:val="001D1123"/>
    <w:rsid w:val="001D1657"/>
    <w:rsid w:val="001D1B8A"/>
    <w:rsid w:val="001D1D9B"/>
    <w:rsid w:val="001D330D"/>
    <w:rsid w:val="001D36BE"/>
    <w:rsid w:val="001D38BE"/>
    <w:rsid w:val="001D3B34"/>
    <w:rsid w:val="001D3EDE"/>
    <w:rsid w:val="001D4F0A"/>
    <w:rsid w:val="001D70C5"/>
    <w:rsid w:val="001D7492"/>
    <w:rsid w:val="001E02F4"/>
    <w:rsid w:val="001E1FB3"/>
    <w:rsid w:val="001E2414"/>
    <w:rsid w:val="001E2758"/>
    <w:rsid w:val="001E3D47"/>
    <w:rsid w:val="001E3E21"/>
    <w:rsid w:val="001E3F04"/>
    <w:rsid w:val="001E3FDE"/>
    <w:rsid w:val="001E4265"/>
    <w:rsid w:val="001E4D91"/>
    <w:rsid w:val="001E4F69"/>
    <w:rsid w:val="001E50C8"/>
    <w:rsid w:val="001E56D4"/>
    <w:rsid w:val="001E5746"/>
    <w:rsid w:val="001E5FB6"/>
    <w:rsid w:val="001E61AE"/>
    <w:rsid w:val="001E6690"/>
    <w:rsid w:val="001E759E"/>
    <w:rsid w:val="001F0B35"/>
    <w:rsid w:val="001F153D"/>
    <w:rsid w:val="001F1EC5"/>
    <w:rsid w:val="001F2410"/>
    <w:rsid w:val="001F2763"/>
    <w:rsid w:val="001F51F2"/>
    <w:rsid w:val="001F6FA2"/>
    <w:rsid w:val="001F7431"/>
    <w:rsid w:val="002007CE"/>
    <w:rsid w:val="002013F0"/>
    <w:rsid w:val="0020146F"/>
    <w:rsid w:val="002015B3"/>
    <w:rsid w:val="002021E1"/>
    <w:rsid w:val="002027EE"/>
    <w:rsid w:val="00202AA0"/>
    <w:rsid w:val="00204D74"/>
    <w:rsid w:val="00204EDD"/>
    <w:rsid w:val="002059A2"/>
    <w:rsid w:val="00206C48"/>
    <w:rsid w:val="00207599"/>
    <w:rsid w:val="0021192C"/>
    <w:rsid w:val="002125FF"/>
    <w:rsid w:val="002127CC"/>
    <w:rsid w:val="00212AAF"/>
    <w:rsid w:val="00213096"/>
    <w:rsid w:val="00213297"/>
    <w:rsid w:val="00213E6F"/>
    <w:rsid w:val="00215303"/>
    <w:rsid w:val="002204E8"/>
    <w:rsid w:val="002205C0"/>
    <w:rsid w:val="002231CE"/>
    <w:rsid w:val="002244A7"/>
    <w:rsid w:val="00224661"/>
    <w:rsid w:val="00225659"/>
    <w:rsid w:val="00225917"/>
    <w:rsid w:val="00225BC9"/>
    <w:rsid w:val="002264BC"/>
    <w:rsid w:val="0022668E"/>
    <w:rsid w:val="002270D9"/>
    <w:rsid w:val="0022738D"/>
    <w:rsid w:val="002301F8"/>
    <w:rsid w:val="002306EA"/>
    <w:rsid w:val="00230F35"/>
    <w:rsid w:val="00231EA1"/>
    <w:rsid w:val="00232596"/>
    <w:rsid w:val="00232DCA"/>
    <w:rsid w:val="00233B70"/>
    <w:rsid w:val="002341A7"/>
    <w:rsid w:val="002341E9"/>
    <w:rsid w:val="00235001"/>
    <w:rsid w:val="002352D9"/>
    <w:rsid w:val="002354D3"/>
    <w:rsid w:val="00235D54"/>
    <w:rsid w:val="0023621E"/>
    <w:rsid w:val="002366A1"/>
    <w:rsid w:val="00236AA6"/>
    <w:rsid w:val="00236E62"/>
    <w:rsid w:val="00240C9E"/>
    <w:rsid w:val="00241612"/>
    <w:rsid w:val="00241F32"/>
    <w:rsid w:val="0024291D"/>
    <w:rsid w:val="0024363E"/>
    <w:rsid w:val="00243875"/>
    <w:rsid w:val="0024449F"/>
    <w:rsid w:val="0024568D"/>
    <w:rsid w:val="00245BE5"/>
    <w:rsid w:val="00245E10"/>
    <w:rsid w:val="00246915"/>
    <w:rsid w:val="00247445"/>
    <w:rsid w:val="00247B03"/>
    <w:rsid w:val="00250541"/>
    <w:rsid w:val="002507DC"/>
    <w:rsid w:val="00250AB7"/>
    <w:rsid w:val="002516F0"/>
    <w:rsid w:val="00252658"/>
    <w:rsid w:val="0025322B"/>
    <w:rsid w:val="00253E3A"/>
    <w:rsid w:val="00254422"/>
    <w:rsid w:val="0025491D"/>
    <w:rsid w:val="00255042"/>
    <w:rsid w:val="00255619"/>
    <w:rsid w:val="00256BC3"/>
    <w:rsid w:val="0025763B"/>
    <w:rsid w:val="002578F9"/>
    <w:rsid w:val="002579C1"/>
    <w:rsid w:val="002579C9"/>
    <w:rsid w:val="002647D3"/>
    <w:rsid w:val="00264E51"/>
    <w:rsid w:val="00265008"/>
    <w:rsid w:val="0026616D"/>
    <w:rsid w:val="0026634C"/>
    <w:rsid w:val="00267414"/>
    <w:rsid w:val="00270144"/>
    <w:rsid w:val="00271E7A"/>
    <w:rsid w:val="002735C9"/>
    <w:rsid w:val="00273D8C"/>
    <w:rsid w:val="002764B3"/>
    <w:rsid w:val="00276E0C"/>
    <w:rsid w:val="00276E58"/>
    <w:rsid w:val="0028064D"/>
    <w:rsid w:val="00281F30"/>
    <w:rsid w:val="002822C2"/>
    <w:rsid w:val="002850CC"/>
    <w:rsid w:val="00285C01"/>
    <w:rsid w:val="00286081"/>
    <w:rsid w:val="00286E74"/>
    <w:rsid w:val="00287035"/>
    <w:rsid w:val="00287120"/>
    <w:rsid w:val="002900AA"/>
    <w:rsid w:val="00290FB2"/>
    <w:rsid w:val="00290FFA"/>
    <w:rsid w:val="0029353C"/>
    <w:rsid w:val="00293CFB"/>
    <w:rsid w:val="00294E83"/>
    <w:rsid w:val="0029549D"/>
    <w:rsid w:val="002956A8"/>
    <w:rsid w:val="00297874"/>
    <w:rsid w:val="002A026C"/>
    <w:rsid w:val="002A0D2C"/>
    <w:rsid w:val="002A14C7"/>
    <w:rsid w:val="002A1D8C"/>
    <w:rsid w:val="002A2DBC"/>
    <w:rsid w:val="002A60BE"/>
    <w:rsid w:val="002A774C"/>
    <w:rsid w:val="002A7C39"/>
    <w:rsid w:val="002B0688"/>
    <w:rsid w:val="002B0D05"/>
    <w:rsid w:val="002B12FA"/>
    <w:rsid w:val="002B175E"/>
    <w:rsid w:val="002B1D24"/>
    <w:rsid w:val="002B2520"/>
    <w:rsid w:val="002B3797"/>
    <w:rsid w:val="002B58D5"/>
    <w:rsid w:val="002C2722"/>
    <w:rsid w:val="002C4A18"/>
    <w:rsid w:val="002C51E9"/>
    <w:rsid w:val="002C6074"/>
    <w:rsid w:val="002C621D"/>
    <w:rsid w:val="002C62F5"/>
    <w:rsid w:val="002C6A10"/>
    <w:rsid w:val="002C6B60"/>
    <w:rsid w:val="002C771D"/>
    <w:rsid w:val="002C7B0F"/>
    <w:rsid w:val="002D05FC"/>
    <w:rsid w:val="002D1536"/>
    <w:rsid w:val="002D1FFB"/>
    <w:rsid w:val="002D21A0"/>
    <w:rsid w:val="002D2B87"/>
    <w:rsid w:val="002D4C14"/>
    <w:rsid w:val="002D6B94"/>
    <w:rsid w:val="002E1398"/>
    <w:rsid w:val="002E3F37"/>
    <w:rsid w:val="002E4829"/>
    <w:rsid w:val="002E60F9"/>
    <w:rsid w:val="002E6906"/>
    <w:rsid w:val="002E6EA9"/>
    <w:rsid w:val="002F02DF"/>
    <w:rsid w:val="002F0990"/>
    <w:rsid w:val="002F1051"/>
    <w:rsid w:val="002F2A38"/>
    <w:rsid w:val="002F4C01"/>
    <w:rsid w:val="002F4EC5"/>
    <w:rsid w:val="002F5A2B"/>
    <w:rsid w:val="002F5BB7"/>
    <w:rsid w:val="002F5C27"/>
    <w:rsid w:val="002F6193"/>
    <w:rsid w:val="002F6556"/>
    <w:rsid w:val="002F6D17"/>
    <w:rsid w:val="00300BCA"/>
    <w:rsid w:val="00300DCA"/>
    <w:rsid w:val="00300F35"/>
    <w:rsid w:val="00301459"/>
    <w:rsid w:val="003035B2"/>
    <w:rsid w:val="00305C95"/>
    <w:rsid w:val="00306F7C"/>
    <w:rsid w:val="00311460"/>
    <w:rsid w:val="00312F1B"/>
    <w:rsid w:val="00314805"/>
    <w:rsid w:val="00314F30"/>
    <w:rsid w:val="003150E3"/>
    <w:rsid w:val="00315C0A"/>
    <w:rsid w:val="00315FEB"/>
    <w:rsid w:val="00317FA2"/>
    <w:rsid w:val="003204CE"/>
    <w:rsid w:val="003216BE"/>
    <w:rsid w:val="003228FB"/>
    <w:rsid w:val="00322F8A"/>
    <w:rsid w:val="0032313B"/>
    <w:rsid w:val="0032332A"/>
    <w:rsid w:val="003249D0"/>
    <w:rsid w:val="00327362"/>
    <w:rsid w:val="0032746A"/>
    <w:rsid w:val="003277C8"/>
    <w:rsid w:val="003303F3"/>
    <w:rsid w:val="003308A9"/>
    <w:rsid w:val="00330FB8"/>
    <w:rsid w:val="00332D05"/>
    <w:rsid w:val="00333714"/>
    <w:rsid w:val="00333CBD"/>
    <w:rsid w:val="0033479D"/>
    <w:rsid w:val="0033503D"/>
    <w:rsid w:val="00335169"/>
    <w:rsid w:val="00335C5E"/>
    <w:rsid w:val="003363EA"/>
    <w:rsid w:val="003369A1"/>
    <w:rsid w:val="00337383"/>
    <w:rsid w:val="00340689"/>
    <w:rsid w:val="00340CF0"/>
    <w:rsid w:val="00340FEC"/>
    <w:rsid w:val="0034183C"/>
    <w:rsid w:val="00342090"/>
    <w:rsid w:val="00342343"/>
    <w:rsid w:val="00343096"/>
    <w:rsid w:val="0034362C"/>
    <w:rsid w:val="003438DA"/>
    <w:rsid w:val="00344951"/>
    <w:rsid w:val="00344A4C"/>
    <w:rsid w:val="0034515D"/>
    <w:rsid w:val="00345341"/>
    <w:rsid w:val="00345C6D"/>
    <w:rsid w:val="003465D8"/>
    <w:rsid w:val="003469D5"/>
    <w:rsid w:val="00346B97"/>
    <w:rsid w:val="00346BD7"/>
    <w:rsid w:val="00347CC5"/>
    <w:rsid w:val="003502C2"/>
    <w:rsid w:val="003529E2"/>
    <w:rsid w:val="0035347F"/>
    <w:rsid w:val="003538A5"/>
    <w:rsid w:val="003553A3"/>
    <w:rsid w:val="00355EEC"/>
    <w:rsid w:val="00356557"/>
    <w:rsid w:val="00356E98"/>
    <w:rsid w:val="00357701"/>
    <w:rsid w:val="003617BA"/>
    <w:rsid w:val="003621FB"/>
    <w:rsid w:val="003627DC"/>
    <w:rsid w:val="00362A51"/>
    <w:rsid w:val="00362DD3"/>
    <w:rsid w:val="003646B3"/>
    <w:rsid w:val="00365D68"/>
    <w:rsid w:val="003660F7"/>
    <w:rsid w:val="00370075"/>
    <w:rsid w:val="003700CC"/>
    <w:rsid w:val="003707D4"/>
    <w:rsid w:val="00370C11"/>
    <w:rsid w:val="003714AB"/>
    <w:rsid w:val="00372AA5"/>
    <w:rsid w:val="00373821"/>
    <w:rsid w:val="00374066"/>
    <w:rsid w:val="003751B1"/>
    <w:rsid w:val="003752A3"/>
    <w:rsid w:val="00375EE0"/>
    <w:rsid w:val="003763AA"/>
    <w:rsid w:val="003774D4"/>
    <w:rsid w:val="00377ACE"/>
    <w:rsid w:val="00380072"/>
    <w:rsid w:val="00381B09"/>
    <w:rsid w:val="003831C2"/>
    <w:rsid w:val="0038323A"/>
    <w:rsid w:val="003833CA"/>
    <w:rsid w:val="00383CDF"/>
    <w:rsid w:val="00383EF3"/>
    <w:rsid w:val="003841AB"/>
    <w:rsid w:val="00386BCC"/>
    <w:rsid w:val="00387154"/>
    <w:rsid w:val="00387BC7"/>
    <w:rsid w:val="00390227"/>
    <w:rsid w:val="00390B21"/>
    <w:rsid w:val="00393509"/>
    <w:rsid w:val="003938F8"/>
    <w:rsid w:val="00393B91"/>
    <w:rsid w:val="00395FAE"/>
    <w:rsid w:val="00396C22"/>
    <w:rsid w:val="003A1049"/>
    <w:rsid w:val="003A1101"/>
    <w:rsid w:val="003A3122"/>
    <w:rsid w:val="003A34B9"/>
    <w:rsid w:val="003A38A8"/>
    <w:rsid w:val="003A49BF"/>
    <w:rsid w:val="003A5449"/>
    <w:rsid w:val="003A576E"/>
    <w:rsid w:val="003A5ACC"/>
    <w:rsid w:val="003A5E0E"/>
    <w:rsid w:val="003A6405"/>
    <w:rsid w:val="003A711E"/>
    <w:rsid w:val="003A77FD"/>
    <w:rsid w:val="003B17CC"/>
    <w:rsid w:val="003B1CC1"/>
    <w:rsid w:val="003B2CD7"/>
    <w:rsid w:val="003B3A44"/>
    <w:rsid w:val="003B45FD"/>
    <w:rsid w:val="003B4933"/>
    <w:rsid w:val="003B4B5D"/>
    <w:rsid w:val="003B51A3"/>
    <w:rsid w:val="003B5C28"/>
    <w:rsid w:val="003B5F66"/>
    <w:rsid w:val="003B6303"/>
    <w:rsid w:val="003B63CA"/>
    <w:rsid w:val="003B73C7"/>
    <w:rsid w:val="003B7745"/>
    <w:rsid w:val="003C0A9A"/>
    <w:rsid w:val="003C1DC1"/>
    <w:rsid w:val="003C3CF1"/>
    <w:rsid w:val="003C3E11"/>
    <w:rsid w:val="003C6E9F"/>
    <w:rsid w:val="003D1E15"/>
    <w:rsid w:val="003D2794"/>
    <w:rsid w:val="003D28FA"/>
    <w:rsid w:val="003D2D86"/>
    <w:rsid w:val="003D3FF5"/>
    <w:rsid w:val="003D4342"/>
    <w:rsid w:val="003D521F"/>
    <w:rsid w:val="003D5EA2"/>
    <w:rsid w:val="003E16EF"/>
    <w:rsid w:val="003E1A8C"/>
    <w:rsid w:val="003E1F50"/>
    <w:rsid w:val="003E3F18"/>
    <w:rsid w:val="003E551E"/>
    <w:rsid w:val="003E7B17"/>
    <w:rsid w:val="003F07AC"/>
    <w:rsid w:val="003F0CE6"/>
    <w:rsid w:val="003F0D23"/>
    <w:rsid w:val="003F4618"/>
    <w:rsid w:val="003F5416"/>
    <w:rsid w:val="003F561F"/>
    <w:rsid w:val="003F5AC6"/>
    <w:rsid w:val="003F612F"/>
    <w:rsid w:val="003F6B6A"/>
    <w:rsid w:val="003F7573"/>
    <w:rsid w:val="004000B1"/>
    <w:rsid w:val="004024EC"/>
    <w:rsid w:val="004029D9"/>
    <w:rsid w:val="00403773"/>
    <w:rsid w:val="00404401"/>
    <w:rsid w:val="00404BAD"/>
    <w:rsid w:val="004059C9"/>
    <w:rsid w:val="004061C4"/>
    <w:rsid w:val="00406448"/>
    <w:rsid w:val="00406535"/>
    <w:rsid w:val="00406B16"/>
    <w:rsid w:val="00406D54"/>
    <w:rsid w:val="00407110"/>
    <w:rsid w:val="004110BB"/>
    <w:rsid w:val="00411F22"/>
    <w:rsid w:val="00412500"/>
    <w:rsid w:val="00412532"/>
    <w:rsid w:val="00412EB3"/>
    <w:rsid w:val="00413B80"/>
    <w:rsid w:val="00413D26"/>
    <w:rsid w:val="00414101"/>
    <w:rsid w:val="004158A7"/>
    <w:rsid w:val="00416311"/>
    <w:rsid w:val="00416794"/>
    <w:rsid w:val="004169FA"/>
    <w:rsid w:val="00417365"/>
    <w:rsid w:val="00420EEE"/>
    <w:rsid w:val="004212B7"/>
    <w:rsid w:val="0042225A"/>
    <w:rsid w:val="00424A35"/>
    <w:rsid w:val="004254DF"/>
    <w:rsid w:val="00425537"/>
    <w:rsid w:val="0043133D"/>
    <w:rsid w:val="004322E6"/>
    <w:rsid w:val="00435724"/>
    <w:rsid w:val="004373F0"/>
    <w:rsid w:val="0044110C"/>
    <w:rsid w:val="0044196F"/>
    <w:rsid w:val="00443FC1"/>
    <w:rsid w:val="00444043"/>
    <w:rsid w:val="004445E1"/>
    <w:rsid w:val="0044478E"/>
    <w:rsid w:val="00445BF7"/>
    <w:rsid w:val="00446B83"/>
    <w:rsid w:val="00446B85"/>
    <w:rsid w:val="00447FC7"/>
    <w:rsid w:val="004531F7"/>
    <w:rsid w:val="004603EC"/>
    <w:rsid w:val="004605FF"/>
    <w:rsid w:val="00460682"/>
    <w:rsid w:val="00460D38"/>
    <w:rsid w:val="0046110D"/>
    <w:rsid w:val="0046178A"/>
    <w:rsid w:val="00462124"/>
    <w:rsid w:val="004621E4"/>
    <w:rsid w:val="00462223"/>
    <w:rsid w:val="00463208"/>
    <w:rsid w:val="004643FE"/>
    <w:rsid w:val="00464DB3"/>
    <w:rsid w:val="0046656F"/>
    <w:rsid w:val="004670E7"/>
    <w:rsid w:val="00467396"/>
    <w:rsid w:val="004673C6"/>
    <w:rsid w:val="0047021D"/>
    <w:rsid w:val="004705EF"/>
    <w:rsid w:val="00471755"/>
    <w:rsid w:val="004746DF"/>
    <w:rsid w:val="00474D7C"/>
    <w:rsid w:val="004756C2"/>
    <w:rsid w:val="004765DA"/>
    <w:rsid w:val="0047667A"/>
    <w:rsid w:val="0047704B"/>
    <w:rsid w:val="004800E4"/>
    <w:rsid w:val="00480D14"/>
    <w:rsid w:val="0048117F"/>
    <w:rsid w:val="0048130C"/>
    <w:rsid w:val="00481B54"/>
    <w:rsid w:val="004822A3"/>
    <w:rsid w:val="004831F6"/>
    <w:rsid w:val="004848FB"/>
    <w:rsid w:val="00485360"/>
    <w:rsid w:val="00485E2E"/>
    <w:rsid w:val="00486637"/>
    <w:rsid w:val="00486AFB"/>
    <w:rsid w:val="00486D4A"/>
    <w:rsid w:val="00486FB8"/>
    <w:rsid w:val="0048702B"/>
    <w:rsid w:val="00487231"/>
    <w:rsid w:val="004872BD"/>
    <w:rsid w:val="00487B16"/>
    <w:rsid w:val="00490B91"/>
    <w:rsid w:val="004914DC"/>
    <w:rsid w:val="00492224"/>
    <w:rsid w:val="00492AD0"/>
    <w:rsid w:val="004934F9"/>
    <w:rsid w:val="00493688"/>
    <w:rsid w:val="00494A29"/>
    <w:rsid w:val="0049510A"/>
    <w:rsid w:val="00495805"/>
    <w:rsid w:val="004A0AD9"/>
    <w:rsid w:val="004A20A6"/>
    <w:rsid w:val="004A25A4"/>
    <w:rsid w:val="004A2A7F"/>
    <w:rsid w:val="004A4EA6"/>
    <w:rsid w:val="004A5950"/>
    <w:rsid w:val="004A5B8D"/>
    <w:rsid w:val="004B2257"/>
    <w:rsid w:val="004B2944"/>
    <w:rsid w:val="004B6D48"/>
    <w:rsid w:val="004B6F75"/>
    <w:rsid w:val="004B76D1"/>
    <w:rsid w:val="004B7ED2"/>
    <w:rsid w:val="004C026C"/>
    <w:rsid w:val="004C0B92"/>
    <w:rsid w:val="004C0E30"/>
    <w:rsid w:val="004C1FC5"/>
    <w:rsid w:val="004C3A8D"/>
    <w:rsid w:val="004C5511"/>
    <w:rsid w:val="004C6374"/>
    <w:rsid w:val="004C6C0F"/>
    <w:rsid w:val="004C6D6E"/>
    <w:rsid w:val="004C7540"/>
    <w:rsid w:val="004D0F95"/>
    <w:rsid w:val="004D1180"/>
    <w:rsid w:val="004D1461"/>
    <w:rsid w:val="004D1FB2"/>
    <w:rsid w:val="004D2013"/>
    <w:rsid w:val="004D212A"/>
    <w:rsid w:val="004D3C54"/>
    <w:rsid w:val="004D423F"/>
    <w:rsid w:val="004D5211"/>
    <w:rsid w:val="004D5275"/>
    <w:rsid w:val="004D6D6E"/>
    <w:rsid w:val="004E0931"/>
    <w:rsid w:val="004E1891"/>
    <w:rsid w:val="004E19C8"/>
    <w:rsid w:val="004E2659"/>
    <w:rsid w:val="004E2BE7"/>
    <w:rsid w:val="004E3F17"/>
    <w:rsid w:val="004E4156"/>
    <w:rsid w:val="004E6DE7"/>
    <w:rsid w:val="004E6F58"/>
    <w:rsid w:val="004E7748"/>
    <w:rsid w:val="004F0668"/>
    <w:rsid w:val="004F173B"/>
    <w:rsid w:val="004F1C44"/>
    <w:rsid w:val="004F2B02"/>
    <w:rsid w:val="004F40C7"/>
    <w:rsid w:val="004F4437"/>
    <w:rsid w:val="004F511E"/>
    <w:rsid w:val="004F5B57"/>
    <w:rsid w:val="00500BE6"/>
    <w:rsid w:val="00500CB4"/>
    <w:rsid w:val="005014B9"/>
    <w:rsid w:val="00502129"/>
    <w:rsid w:val="005029EB"/>
    <w:rsid w:val="00503E92"/>
    <w:rsid w:val="00505024"/>
    <w:rsid w:val="00505559"/>
    <w:rsid w:val="00505874"/>
    <w:rsid w:val="00506094"/>
    <w:rsid w:val="00506686"/>
    <w:rsid w:val="005107D5"/>
    <w:rsid w:val="00510E65"/>
    <w:rsid w:val="00511086"/>
    <w:rsid w:val="00512666"/>
    <w:rsid w:val="005167E6"/>
    <w:rsid w:val="00517FC6"/>
    <w:rsid w:val="00521D03"/>
    <w:rsid w:val="005233A6"/>
    <w:rsid w:val="00523936"/>
    <w:rsid w:val="00523DB0"/>
    <w:rsid w:val="005248B4"/>
    <w:rsid w:val="005263B2"/>
    <w:rsid w:val="005267DA"/>
    <w:rsid w:val="00530875"/>
    <w:rsid w:val="00530ED1"/>
    <w:rsid w:val="00531194"/>
    <w:rsid w:val="00531FD1"/>
    <w:rsid w:val="005325CE"/>
    <w:rsid w:val="0053522F"/>
    <w:rsid w:val="005358BE"/>
    <w:rsid w:val="005368FE"/>
    <w:rsid w:val="0053749D"/>
    <w:rsid w:val="00537BC4"/>
    <w:rsid w:val="0054031F"/>
    <w:rsid w:val="00542D4E"/>
    <w:rsid w:val="00544606"/>
    <w:rsid w:val="005455A9"/>
    <w:rsid w:val="0054680C"/>
    <w:rsid w:val="00546B9F"/>
    <w:rsid w:val="005470B3"/>
    <w:rsid w:val="00550E36"/>
    <w:rsid w:val="005515F6"/>
    <w:rsid w:val="00551CAF"/>
    <w:rsid w:val="0055562E"/>
    <w:rsid w:val="00555C86"/>
    <w:rsid w:val="00560C6A"/>
    <w:rsid w:val="0056123D"/>
    <w:rsid w:val="00562453"/>
    <w:rsid w:val="00563D00"/>
    <w:rsid w:val="00564C58"/>
    <w:rsid w:val="00564E8D"/>
    <w:rsid w:val="00565924"/>
    <w:rsid w:val="00565A72"/>
    <w:rsid w:val="00567867"/>
    <w:rsid w:val="005712E8"/>
    <w:rsid w:val="00572CB6"/>
    <w:rsid w:val="00573DE1"/>
    <w:rsid w:val="00574018"/>
    <w:rsid w:val="0057476D"/>
    <w:rsid w:val="005757E4"/>
    <w:rsid w:val="00575BBB"/>
    <w:rsid w:val="005761A1"/>
    <w:rsid w:val="00577218"/>
    <w:rsid w:val="00577850"/>
    <w:rsid w:val="00577D8B"/>
    <w:rsid w:val="00577D8F"/>
    <w:rsid w:val="0058037E"/>
    <w:rsid w:val="00580708"/>
    <w:rsid w:val="00580816"/>
    <w:rsid w:val="00580B70"/>
    <w:rsid w:val="00580DFD"/>
    <w:rsid w:val="00581618"/>
    <w:rsid w:val="00582A18"/>
    <w:rsid w:val="005832E7"/>
    <w:rsid w:val="00584261"/>
    <w:rsid w:val="00584618"/>
    <w:rsid w:val="00584873"/>
    <w:rsid w:val="00585387"/>
    <w:rsid w:val="005860D5"/>
    <w:rsid w:val="005862F9"/>
    <w:rsid w:val="005872DB"/>
    <w:rsid w:val="00590C04"/>
    <w:rsid w:val="0059146B"/>
    <w:rsid w:val="00591754"/>
    <w:rsid w:val="00591A78"/>
    <w:rsid w:val="00591B93"/>
    <w:rsid w:val="0059282F"/>
    <w:rsid w:val="00592943"/>
    <w:rsid w:val="00593247"/>
    <w:rsid w:val="00595B25"/>
    <w:rsid w:val="00596141"/>
    <w:rsid w:val="00596448"/>
    <w:rsid w:val="005A011B"/>
    <w:rsid w:val="005A16D9"/>
    <w:rsid w:val="005A25C7"/>
    <w:rsid w:val="005A2829"/>
    <w:rsid w:val="005A3966"/>
    <w:rsid w:val="005A3E51"/>
    <w:rsid w:val="005A6BED"/>
    <w:rsid w:val="005A6DD9"/>
    <w:rsid w:val="005A6F03"/>
    <w:rsid w:val="005A6F3F"/>
    <w:rsid w:val="005B019B"/>
    <w:rsid w:val="005B29A8"/>
    <w:rsid w:val="005B2A24"/>
    <w:rsid w:val="005B35D0"/>
    <w:rsid w:val="005B4D58"/>
    <w:rsid w:val="005B4DEF"/>
    <w:rsid w:val="005B50D3"/>
    <w:rsid w:val="005B5965"/>
    <w:rsid w:val="005B6D03"/>
    <w:rsid w:val="005B6F6E"/>
    <w:rsid w:val="005C1DDC"/>
    <w:rsid w:val="005C3613"/>
    <w:rsid w:val="005C39F0"/>
    <w:rsid w:val="005C6040"/>
    <w:rsid w:val="005C77E7"/>
    <w:rsid w:val="005D289B"/>
    <w:rsid w:val="005D28B9"/>
    <w:rsid w:val="005D3758"/>
    <w:rsid w:val="005D6007"/>
    <w:rsid w:val="005D6BEE"/>
    <w:rsid w:val="005D7293"/>
    <w:rsid w:val="005D7788"/>
    <w:rsid w:val="005D7D8F"/>
    <w:rsid w:val="005D7DD3"/>
    <w:rsid w:val="005D7F5C"/>
    <w:rsid w:val="005E0229"/>
    <w:rsid w:val="005E07CD"/>
    <w:rsid w:val="005E2641"/>
    <w:rsid w:val="005E2F47"/>
    <w:rsid w:val="005E3134"/>
    <w:rsid w:val="005E33CC"/>
    <w:rsid w:val="005E3615"/>
    <w:rsid w:val="005E55CA"/>
    <w:rsid w:val="005E6141"/>
    <w:rsid w:val="005E71AC"/>
    <w:rsid w:val="005F0324"/>
    <w:rsid w:val="005F03E9"/>
    <w:rsid w:val="005F0B8D"/>
    <w:rsid w:val="005F20BC"/>
    <w:rsid w:val="005F282F"/>
    <w:rsid w:val="005F30EC"/>
    <w:rsid w:val="005F5523"/>
    <w:rsid w:val="005F73E3"/>
    <w:rsid w:val="006012F0"/>
    <w:rsid w:val="00601D66"/>
    <w:rsid w:val="006033E2"/>
    <w:rsid w:val="006038C4"/>
    <w:rsid w:val="0060394B"/>
    <w:rsid w:val="00603B25"/>
    <w:rsid w:val="00603D6E"/>
    <w:rsid w:val="00604072"/>
    <w:rsid w:val="0060436A"/>
    <w:rsid w:val="00605138"/>
    <w:rsid w:val="00606CAC"/>
    <w:rsid w:val="006103D4"/>
    <w:rsid w:val="006105D8"/>
    <w:rsid w:val="00611080"/>
    <w:rsid w:val="0061134B"/>
    <w:rsid w:val="006119F9"/>
    <w:rsid w:val="006124EF"/>
    <w:rsid w:val="00615F24"/>
    <w:rsid w:val="006160F8"/>
    <w:rsid w:val="00617D50"/>
    <w:rsid w:val="0062115C"/>
    <w:rsid w:val="00621C05"/>
    <w:rsid w:val="00621E4E"/>
    <w:rsid w:val="00622802"/>
    <w:rsid w:val="006228C2"/>
    <w:rsid w:val="00623567"/>
    <w:rsid w:val="006236AD"/>
    <w:rsid w:val="00625395"/>
    <w:rsid w:val="006304E3"/>
    <w:rsid w:val="006305CA"/>
    <w:rsid w:val="00630BAF"/>
    <w:rsid w:val="00632B67"/>
    <w:rsid w:val="00633270"/>
    <w:rsid w:val="0063453B"/>
    <w:rsid w:val="006352A5"/>
    <w:rsid w:val="006360AA"/>
    <w:rsid w:val="006373AE"/>
    <w:rsid w:val="006375BD"/>
    <w:rsid w:val="00640800"/>
    <w:rsid w:val="00640B80"/>
    <w:rsid w:val="006418E4"/>
    <w:rsid w:val="00642A3A"/>
    <w:rsid w:val="00643F36"/>
    <w:rsid w:val="00644276"/>
    <w:rsid w:val="0064487C"/>
    <w:rsid w:val="00646C60"/>
    <w:rsid w:val="006479AC"/>
    <w:rsid w:val="00653EF1"/>
    <w:rsid w:val="00654614"/>
    <w:rsid w:val="0065492A"/>
    <w:rsid w:val="00654ECE"/>
    <w:rsid w:val="00655A51"/>
    <w:rsid w:val="00655CAC"/>
    <w:rsid w:val="006563D9"/>
    <w:rsid w:val="00656FF4"/>
    <w:rsid w:val="0065730F"/>
    <w:rsid w:val="006574C9"/>
    <w:rsid w:val="00657C85"/>
    <w:rsid w:val="0066197D"/>
    <w:rsid w:val="006627A5"/>
    <w:rsid w:val="00662E89"/>
    <w:rsid w:val="006637EE"/>
    <w:rsid w:val="00664254"/>
    <w:rsid w:val="00664634"/>
    <w:rsid w:val="00665211"/>
    <w:rsid w:val="006652D1"/>
    <w:rsid w:val="006667AF"/>
    <w:rsid w:val="006669AC"/>
    <w:rsid w:val="00667020"/>
    <w:rsid w:val="00667030"/>
    <w:rsid w:val="0066779E"/>
    <w:rsid w:val="00667B5E"/>
    <w:rsid w:val="0067064D"/>
    <w:rsid w:val="00670A5C"/>
    <w:rsid w:val="0067174A"/>
    <w:rsid w:val="0067228F"/>
    <w:rsid w:val="00672C7A"/>
    <w:rsid w:val="00672F51"/>
    <w:rsid w:val="00673068"/>
    <w:rsid w:val="0067504D"/>
    <w:rsid w:val="00677D0E"/>
    <w:rsid w:val="00677D14"/>
    <w:rsid w:val="006806F0"/>
    <w:rsid w:val="00680961"/>
    <w:rsid w:val="00681306"/>
    <w:rsid w:val="006813DA"/>
    <w:rsid w:val="00682824"/>
    <w:rsid w:val="0068338C"/>
    <w:rsid w:val="006837B2"/>
    <w:rsid w:val="006860B8"/>
    <w:rsid w:val="0068648C"/>
    <w:rsid w:val="006867CF"/>
    <w:rsid w:val="00686820"/>
    <w:rsid w:val="0068739A"/>
    <w:rsid w:val="00691524"/>
    <w:rsid w:val="006928EB"/>
    <w:rsid w:val="00693E50"/>
    <w:rsid w:val="00694A47"/>
    <w:rsid w:val="00694EBB"/>
    <w:rsid w:val="00695A3B"/>
    <w:rsid w:val="00695EF3"/>
    <w:rsid w:val="00697D77"/>
    <w:rsid w:val="006A0487"/>
    <w:rsid w:val="006A19EC"/>
    <w:rsid w:val="006A5F92"/>
    <w:rsid w:val="006A6C78"/>
    <w:rsid w:val="006A6FD9"/>
    <w:rsid w:val="006B0A1B"/>
    <w:rsid w:val="006B2CC6"/>
    <w:rsid w:val="006B4355"/>
    <w:rsid w:val="006B4659"/>
    <w:rsid w:val="006B4D00"/>
    <w:rsid w:val="006B4EB6"/>
    <w:rsid w:val="006B56FB"/>
    <w:rsid w:val="006C09DB"/>
    <w:rsid w:val="006C194F"/>
    <w:rsid w:val="006C2E6E"/>
    <w:rsid w:val="006C394C"/>
    <w:rsid w:val="006C3B4F"/>
    <w:rsid w:val="006C3BA2"/>
    <w:rsid w:val="006C451A"/>
    <w:rsid w:val="006C4628"/>
    <w:rsid w:val="006C4FA6"/>
    <w:rsid w:val="006C5001"/>
    <w:rsid w:val="006C53C2"/>
    <w:rsid w:val="006C7B13"/>
    <w:rsid w:val="006C7EDF"/>
    <w:rsid w:val="006D0307"/>
    <w:rsid w:val="006D0664"/>
    <w:rsid w:val="006D108A"/>
    <w:rsid w:val="006D13C0"/>
    <w:rsid w:val="006D17CA"/>
    <w:rsid w:val="006D2882"/>
    <w:rsid w:val="006D34C7"/>
    <w:rsid w:val="006D385C"/>
    <w:rsid w:val="006D587B"/>
    <w:rsid w:val="006D58A7"/>
    <w:rsid w:val="006D6166"/>
    <w:rsid w:val="006D62A0"/>
    <w:rsid w:val="006D6335"/>
    <w:rsid w:val="006D7350"/>
    <w:rsid w:val="006D79AF"/>
    <w:rsid w:val="006E0331"/>
    <w:rsid w:val="006E1814"/>
    <w:rsid w:val="006E28C0"/>
    <w:rsid w:val="006E4CAD"/>
    <w:rsid w:val="006E4F20"/>
    <w:rsid w:val="006E5B30"/>
    <w:rsid w:val="006E6623"/>
    <w:rsid w:val="006E6E61"/>
    <w:rsid w:val="006E73A8"/>
    <w:rsid w:val="006E791B"/>
    <w:rsid w:val="006E7AAE"/>
    <w:rsid w:val="006E7E1E"/>
    <w:rsid w:val="006F085F"/>
    <w:rsid w:val="006F21F4"/>
    <w:rsid w:val="006F236A"/>
    <w:rsid w:val="006F2AC6"/>
    <w:rsid w:val="006F2D93"/>
    <w:rsid w:val="006F382F"/>
    <w:rsid w:val="006F43A3"/>
    <w:rsid w:val="006F4963"/>
    <w:rsid w:val="006F56F0"/>
    <w:rsid w:val="006F65D1"/>
    <w:rsid w:val="006F66AE"/>
    <w:rsid w:val="006F673C"/>
    <w:rsid w:val="006F72F3"/>
    <w:rsid w:val="00700134"/>
    <w:rsid w:val="007001A1"/>
    <w:rsid w:val="0070034E"/>
    <w:rsid w:val="0070047D"/>
    <w:rsid w:val="00701638"/>
    <w:rsid w:val="00701D1F"/>
    <w:rsid w:val="00702580"/>
    <w:rsid w:val="007026E4"/>
    <w:rsid w:val="007027D6"/>
    <w:rsid w:val="00703909"/>
    <w:rsid w:val="00703C94"/>
    <w:rsid w:val="0070568C"/>
    <w:rsid w:val="00706D92"/>
    <w:rsid w:val="00710302"/>
    <w:rsid w:val="00710D7B"/>
    <w:rsid w:val="0071284A"/>
    <w:rsid w:val="00713D23"/>
    <w:rsid w:val="007146E7"/>
    <w:rsid w:val="007158AE"/>
    <w:rsid w:val="0071718A"/>
    <w:rsid w:val="00720320"/>
    <w:rsid w:val="00723172"/>
    <w:rsid w:val="0072396C"/>
    <w:rsid w:val="007278B9"/>
    <w:rsid w:val="00727C24"/>
    <w:rsid w:val="00727DDF"/>
    <w:rsid w:val="0073238C"/>
    <w:rsid w:val="00733E8C"/>
    <w:rsid w:val="00734237"/>
    <w:rsid w:val="007342A4"/>
    <w:rsid w:val="00735133"/>
    <w:rsid w:val="00735E83"/>
    <w:rsid w:val="0073726C"/>
    <w:rsid w:val="00740AAD"/>
    <w:rsid w:val="00740B3C"/>
    <w:rsid w:val="0074131E"/>
    <w:rsid w:val="0074142D"/>
    <w:rsid w:val="0074404F"/>
    <w:rsid w:val="007454EE"/>
    <w:rsid w:val="00747374"/>
    <w:rsid w:val="00747CF3"/>
    <w:rsid w:val="00750E51"/>
    <w:rsid w:val="00752063"/>
    <w:rsid w:val="007524D5"/>
    <w:rsid w:val="00752C15"/>
    <w:rsid w:val="007533BE"/>
    <w:rsid w:val="007534FD"/>
    <w:rsid w:val="00754FAA"/>
    <w:rsid w:val="00755BF5"/>
    <w:rsid w:val="00757414"/>
    <w:rsid w:val="007576F9"/>
    <w:rsid w:val="00757762"/>
    <w:rsid w:val="00757AAF"/>
    <w:rsid w:val="00757F34"/>
    <w:rsid w:val="007609DB"/>
    <w:rsid w:val="007617B4"/>
    <w:rsid w:val="0076328A"/>
    <w:rsid w:val="00764ACF"/>
    <w:rsid w:val="007651BC"/>
    <w:rsid w:val="007665A1"/>
    <w:rsid w:val="00767314"/>
    <w:rsid w:val="007676A1"/>
    <w:rsid w:val="007677FD"/>
    <w:rsid w:val="0077161C"/>
    <w:rsid w:val="0077363F"/>
    <w:rsid w:val="00773B2B"/>
    <w:rsid w:val="00773E89"/>
    <w:rsid w:val="00774054"/>
    <w:rsid w:val="007747FB"/>
    <w:rsid w:val="00774CAD"/>
    <w:rsid w:val="00776470"/>
    <w:rsid w:val="00776C40"/>
    <w:rsid w:val="00776F31"/>
    <w:rsid w:val="00777E50"/>
    <w:rsid w:val="00780B53"/>
    <w:rsid w:val="00780D7B"/>
    <w:rsid w:val="00781609"/>
    <w:rsid w:val="0078182F"/>
    <w:rsid w:val="00781D2E"/>
    <w:rsid w:val="00783765"/>
    <w:rsid w:val="007840B0"/>
    <w:rsid w:val="00785032"/>
    <w:rsid w:val="007851E3"/>
    <w:rsid w:val="00785382"/>
    <w:rsid w:val="00785A61"/>
    <w:rsid w:val="00785D67"/>
    <w:rsid w:val="007869FA"/>
    <w:rsid w:val="00786C93"/>
    <w:rsid w:val="00787189"/>
    <w:rsid w:val="007914C5"/>
    <w:rsid w:val="007921CD"/>
    <w:rsid w:val="007943E9"/>
    <w:rsid w:val="00795321"/>
    <w:rsid w:val="00795472"/>
    <w:rsid w:val="00796A03"/>
    <w:rsid w:val="007974C3"/>
    <w:rsid w:val="00797D46"/>
    <w:rsid w:val="00797EF4"/>
    <w:rsid w:val="007A18E5"/>
    <w:rsid w:val="007A3BB8"/>
    <w:rsid w:val="007A3F4D"/>
    <w:rsid w:val="007A5163"/>
    <w:rsid w:val="007A5F51"/>
    <w:rsid w:val="007A6138"/>
    <w:rsid w:val="007B2E02"/>
    <w:rsid w:val="007B5F95"/>
    <w:rsid w:val="007B6E3E"/>
    <w:rsid w:val="007C2574"/>
    <w:rsid w:val="007C262E"/>
    <w:rsid w:val="007C2FA8"/>
    <w:rsid w:val="007C33C0"/>
    <w:rsid w:val="007C37AB"/>
    <w:rsid w:val="007C51FA"/>
    <w:rsid w:val="007C6D41"/>
    <w:rsid w:val="007C7765"/>
    <w:rsid w:val="007D03F3"/>
    <w:rsid w:val="007D055D"/>
    <w:rsid w:val="007D1610"/>
    <w:rsid w:val="007D16D3"/>
    <w:rsid w:val="007D23E3"/>
    <w:rsid w:val="007D354E"/>
    <w:rsid w:val="007D3AC2"/>
    <w:rsid w:val="007D3BCA"/>
    <w:rsid w:val="007D57C9"/>
    <w:rsid w:val="007D583B"/>
    <w:rsid w:val="007D6296"/>
    <w:rsid w:val="007E093F"/>
    <w:rsid w:val="007E249C"/>
    <w:rsid w:val="007E332E"/>
    <w:rsid w:val="007E454E"/>
    <w:rsid w:val="007E4631"/>
    <w:rsid w:val="007E476E"/>
    <w:rsid w:val="007E49B2"/>
    <w:rsid w:val="007E4AF7"/>
    <w:rsid w:val="007E5032"/>
    <w:rsid w:val="007E67C7"/>
    <w:rsid w:val="007E794E"/>
    <w:rsid w:val="007F00F9"/>
    <w:rsid w:val="007F07A8"/>
    <w:rsid w:val="007F0C69"/>
    <w:rsid w:val="007F1F6F"/>
    <w:rsid w:val="007F277B"/>
    <w:rsid w:val="007F3202"/>
    <w:rsid w:val="007F3262"/>
    <w:rsid w:val="007F3455"/>
    <w:rsid w:val="007F3A31"/>
    <w:rsid w:val="007F5613"/>
    <w:rsid w:val="007F56DF"/>
    <w:rsid w:val="00802FEF"/>
    <w:rsid w:val="0080365E"/>
    <w:rsid w:val="0080385B"/>
    <w:rsid w:val="0080494F"/>
    <w:rsid w:val="00805C52"/>
    <w:rsid w:val="00805DA1"/>
    <w:rsid w:val="0081160F"/>
    <w:rsid w:val="008121EC"/>
    <w:rsid w:val="00812B18"/>
    <w:rsid w:val="0081330E"/>
    <w:rsid w:val="00813CD1"/>
    <w:rsid w:val="00813E4B"/>
    <w:rsid w:val="00813E4E"/>
    <w:rsid w:val="00813EC8"/>
    <w:rsid w:val="00814D88"/>
    <w:rsid w:val="00815CB0"/>
    <w:rsid w:val="008166F3"/>
    <w:rsid w:val="00816896"/>
    <w:rsid w:val="00817148"/>
    <w:rsid w:val="008175D6"/>
    <w:rsid w:val="00817BDC"/>
    <w:rsid w:val="00820361"/>
    <w:rsid w:val="008205B7"/>
    <w:rsid w:val="00820A0E"/>
    <w:rsid w:val="00820F37"/>
    <w:rsid w:val="00821A54"/>
    <w:rsid w:val="008220F7"/>
    <w:rsid w:val="0082260A"/>
    <w:rsid w:val="0082361E"/>
    <w:rsid w:val="00825354"/>
    <w:rsid w:val="00830C66"/>
    <w:rsid w:val="00830EB0"/>
    <w:rsid w:val="0083226A"/>
    <w:rsid w:val="00834759"/>
    <w:rsid w:val="0083490D"/>
    <w:rsid w:val="008365B0"/>
    <w:rsid w:val="00836C5E"/>
    <w:rsid w:val="008376F9"/>
    <w:rsid w:val="0083792D"/>
    <w:rsid w:val="00837B59"/>
    <w:rsid w:val="00840C72"/>
    <w:rsid w:val="00841BA4"/>
    <w:rsid w:val="00841FE0"/>
    <w:rsid w:val="0084222F"/>
    <w:rsid w:val="0084428E"/>
    <w:rsid w:val="008445ED"/>
    <w:rsid w:val="00845548"/>
    <w:rsid w:val="00845802"/>
    <w:rsid w:val="00847680"/>
    <w:rsid w:val="008506A2"/>
    <w:rsid w:val="00851658"/>
    <w:rsid w:val="0085221E"/>
    <w:rsid w:val="0085462C"/>
    <w:rsid w:val="00855F4D"/>
    <w:rsid w:val="0085694C"/>
    <w:rsid w:val="00857131"/>
    <w:rsid w:val="0085748A"/>
    <w:rsid w:val="00861560"/>
    <w:rsid w:val="00862909"/>
    <w:rsid w:val="00862D87"/>
    <w:rsid w:val="00863FC8"/>
    <w:rsid w:val="00865400"/>
    <w:rsid w:val="00866A2D"/>
    <w:rsid w:val="00866B79"/>
    <w:rsid w:val="00867C7C"/>
    <w:rsid w:val="0087079D"/>
    <w:rsid w:val="00870C57"/>
    <w:rsid w:val="008711E1"/>
    <w:rsid w:val="0087140F"/>
    <w:rsid w:val="008719DB"/>
    <w:rsid w:val="00872113"/>
    <w:rsid w:val="0087302F"/>
    <w:rsid w:val="00873372"/>
    <w:rsid w:val="00874762"/>
    <w:rsid w:val="00881277"/>
    <w:rsid w:val="00881576"/>
    <w:rsid w:val="00881EA5"/>
    <w:rsid w:val="00883188"/>
    <w:rsid w:val="00883190"/>
    <w:rsid w:val="0088334A"/>
    <w:rsid w:val="00883D4A"/>
    <w:rsid w:val="00885746"/>
    <w:rsid w:val="00885A29"/>
    <w:rsid w:val="00885A9D"/>
    <w:rsid w:val="008867DA"/>
    <w:rsid w:val="0088773E"/>
    <w:rsid w:val="00891D4B"/>
    <w:rsid w:val="008929B2"/>
    <w:rsid w:val="00892B3B"/>
    <w:rsid w:val="00893EC8"/>
    <w:rsid w:val="008947F4"/>
    <w:rsid w:val="00894AC7"/>
    <w:rsid w:val="00894DAB"/>
    <w:rsid w:val="00895013"/>
    <w:rsid w:val="00895780"/>
    <w:rsid w:val="008970FF"/>
    <w:rsid w:val="00897C4B"/>
    <w:rsid w:val="008A0161"/>
    <w:rsid w:val="008A01F6"/>
    <w:rsid w:val="008A067C"/>
    <w:rsid w:val="008A233A"/>
    <w:rsid w:val="008A3044"/>
    <w:rsid w:val="008A3140"/>
    <w:rsid w:val="008A3D26"/>
    <w:rsid w:val="008A4E0A"/>
    <w:rsid w:val="008A61D9"/>
    <w:rsid w:val="008A66CB"/>
    <w:rsid w:val="008A7266"/>
    <w:rsid w:val="008B214D"/>
    <w:rsid w:val="008B5338"/>
    <w:rsid w:val="008B5474"/>
    <w:rsid w:val="008B610F"/>
    <w:rsid w:val="008B6771"/>
    <w:rsid w:val="008B79F7"/>
    <w:rsid w:val="008B7A2B"/>
    <w:rsid w:val="008B7BA3"/>
    <w:rsid w:val="008C0B8A"/>
    <w:rsid w:val="008C190D"/>
    <w:rsid w:val="008C2DC4"/>
    <w:rsid w:val="008C3006"/>
    <w:rsid w:val="008C3E5A"/>
    <w:rsid w:val="008C61EA"/>
    <w:rsid w:val="008C62B1"/>
    <w:rsid w:val="008C763D"/>
    <w:rsid w:val="008C79D8"/>
    <w:rsid w:val="008C7CEA"/>
    <w:rsid w:val="008C7F3D"/>
    <w:rsid w:val="008D0B59"/>
    <w:rsid w:val="008D190A"/>
    <w:rsid w:val="008D2167"/>
    <w:rsid w:val="008D2218"/>
    <w:rsid w:val="008D28B7"/>
    <w:rsid w:val="008D35C0"/>
    <w:rsid w:val="008D3E93"/>
    <w:rsid w:val="008D4C91"/>
    <w:rsid w:val="008D5FE4"/>
    <w:rsid w:val="008D721F"/>
    <w:rsid w:val="008D72E2"/>
    <w:rsid w:val="008D7450"/>
    <w:rsid w:val="008D7F90"/>
    <w:rsid w:val="008E0432"/>
    <w:rsid w:val="008E2001"/>
    <w:rsid w:val="008E2E79"/>
    <w:rsid w:val="008E4052"/>
    <w:rsid w:val="008E63B9"/>
    <w:rsid w:val="008F0706"/>
    <w:rsid w:val="008F102D"/>
    <w:rsid w:val="008F11EA"/>
    <w:rsid w:val="008F3E7F"/>
    <w:rsid w:val="008F4EA2"/>
    <w:rsid w:val="008F759B"/>
    <w:rsid w:val="008F7BD5"/>
    <w:rsid w:val="0090054F"/>
    <w:rsid w:val="009016DD"/>
    <w:rsid w:val="00902CF5"/>
    <w:rsid w:val="00903125"/>
    <w:rsid w:val="00904D5A"/>
    <w:rsid w:val="009053B7"/>
    <w:rsid w:val="00905E63"/>
    <w:rsid w:val="009063C7"/>
    <w:rsid w:val="00906AB0"/>
    <w:rsid w:val="00906C83"/>
    <w:rsid w:val="00907024"/>
    <w:rsid w:val="009071E3"/>
    <w:rsid w:val="0090787A"/>
    <w:rsid w:val="009079BC"/>
    <w:rsid w:val="00907EAA"/>
    <w:rsid w:val="00910ABE"/>
    <w:rsid w:val="00910CB7"/>
    <w:rsid w:val="00911EE7"/>
    <w:rsid w:val="00915C90"/>
    <w:rsid w:val="00916A4D"/>
    <w:rsid w:val="00916B0F"/>
    <w:rsid w:val="00921066"/>
    <w:rsid w:val="009214ED"/>
    <w:rsid w:val="00923623"/>
    <w:rsid w:val="0092385F"/>
    <w:rsid w:val="00926200"/>
    <w:rsid w:val="00926F9E"/>
    <w:rsid w:val="0092743D"/>
    <w:rsid w:val="00927DBD"/>
    <w:rsid w:val="009308FD"/>
    <w:rsid w:val="00931D70"/>
    <w:rsid w:val="00932494"/>
    <w:rsid w:val="00933B74"/>
    <w:rsid w:val="0093491F"/>
    <w:rsid w:val="0093728E"/>
    <w:rsid w:val="009378C0"/>
    <w:rsid w:val="009408E2"/>
    <w:rsid w:val="00940C4F"/>
    <w:rsid w:val="009410DD"/>
    <w:rsid w:val="00942649"/>
    <w:rsid w:val="00942787"/>
    <w:rsid w:val="00946170"/>
    <w:rsid w:val="00946747"/>
    <w:rsid w:val="00947279"/>
    <w:rsid w:val="00947AE2"/>
    <w:rsid w:val="0095158C"/>
    <w:rsid w:val="00951E95"/>
    <w:rsid w:val="009529E8"/>
    <w:rsid w:val="009534FA"/>
    <w:rsid w:val="009549C5"/>
    <w:rsid w:val="00954D0C"/>
    <w:rsid w:val="00956558"/>
    <w:rsid w:val="00956638"/>
    <w:rsid w:val="00956E0F"/>
    <w:rsid w:val="00957106"/>
    <w:rsid w:val="009573ED"/>
    <w:rsid w:val="0095781F"/>
    <w:rsid w:val="009601B7"/>
    <w:rsid w:val="00960373"/>
    <w:rsid w:val="009613F0"/>
    <w:rsid w:val="009622BC"/>
    <w:rsid w:val="00964633"/>
    <w:rsid w:val="00966A46"/>
    <w:rsid w:val="00966FD3"/>
    <w:rsid w:val="00967970"/>
    <w:rsid w:val="0097048E"/>
    <w:rsid w:val="009714B4"/>
    <w:rsid w:val="00971F74"/>
    <w:rsid w:val="00974F93"/>
    <w:rsid w:val="0097711C"/>
    <w:rsid w:val="00977645"/>
    <w:rsid w:val="00980A34"/>
    <w:rsid w:val="00981F95"/>
    <w:rsid w:val="009831FB"/>
    <w:rsid w:val="009832D1"/>
    <w:rsid w:val="00985390"/>
    <w:rsid w:val="00985BEE"/>
    <w:rsid w:val="009863BF"/>
    <w:rsid w:val="00987DF6"/>
    <w:rsid w:val="009903C0"/>
    <w:rsid w:val="0099089B"/>
    <w:rsid w:val="009917AA"/>
    <w:rsid w:val="0099245F"/>
    <w:rsid w:val="00992AB9"/>
    <w:rsid w:val="00994744"/>
    <w:rsid w:val="00994858"/>
    <w:rsid w:val="009948E1"/>
    <w:rsid w:val="00995FAE"/>
    <w:rsid w:val="00997670"/>
    <w:rsid w:val="009A0B8F"/>
    <w:rsid w:val="009A1D70"/>
    <w:rsid w:val="009A284C"/>
    <w:rsid w:val="009A3404"/>
    <w:rsid w:val="009A630D"/>
    <w:rsid w:val="009A6714"/>
    <w:rsid w:val="009A69A6"/>
    <w:rsid w:val="009A6BCA"/>
    <w:rsid w:val="009A7E88"/>
    <w:rsid w:val="009B0758"/>
    <w:rsid w:val="009B07DE"/>
    <w:rsid w:val="009B0A4D"/>
    <w:rsid w:val="009B16F6"/>
    <w:rsid w:val="009B1910"/>
    <w:rsid w:val="009B236E"/>
    <w:rsid w:val="009B2D55"/>
    <w:rsid w:val="009B4E3E"/>
    <w:rsid w:val="009B55E0"/>
    <w:rsid w:val="009B58F0"/>
    <w:rsid w:val="009B6F46"/>
    <w:rsid w:val="009C13C9"/>
    <w:rsid w:val="009C1CD2"/>
    <w:rsid w:val="009C27D5"/>
    <w:rsid w:val="009C36E3"/>
    <w:rsid w:val="009C36E7"/>
    <w:rsid w:val="009C63CC"/>
    <w:rsid w:val="009C6E69"/>
    <w:rsid w:val="009C72FB"/>
    <w:rsid w:val="009D01AC"/>
    <w:rsid w:val="009D03ED"/>
    <w:rsid w:val="009D1682"/>
    <w:rsid w:val="009D16A5"/>
    <w:rsid w:val="009D18B6"/>
    <w:rsid w:val="009D1A83"/>
    <w:rsid w:val="009D2E49"/>
    <w:rsid w:val="009D3953"/>
    <w:rsid w:val="009D42B4"/>
    <w:rsid w:val="009D5D64"/>
    <w:rsid w:val="009D79C0"/>
    <w:rsid w:val="009D7CED"/>
    <w:rsid w:val="009E0213"/>
    <w:rsid w:val="009E0418"/>
    <w:rsid w:val="009E1FA4"/>
    <w:rsid w:val="009E27C1"/>
    <w:rsid w:val="009E4A95"/>
    <w:rsid w:val="009E4B19"/>
    <w:rsid w:val="009E527B"/>
    <w:rsid w:val="009E5D57"/>
    <w:rsid w:val="009E7356"/>
    <w:rsid w:val="009E7809"/>
    <w:rsid w:val="009E7F45"/>
    <w:rsid w:val="009F0666"/>
    <w:rsid w:val="009F13AD"/>
    <w:rsid w:val="009F23BE"/>
    <w:rsid w:val="009F2C1A"/>
    <w:rsid w:val="009F34D8"/>
    <w:rsid w:val="009F4694"/>
    <w:rsid w:val="009F5A90"/>
    <w:rsid w:val="009F6502"/>
    <w:rsid w:val="009F6CCC"/>
    <w:rsid w:val="009F71D7"/>
    <w:rsid w:val="00A00917"/>
    <w:rsid w:val="00A009ED"/>
    <w:rsid w:val="00A00E07"/>
    <w:rsid w:val="00A0299E"/>
    <w:rsid w:val="00A029A1"/>
    <w:rsid w:val="00A03009"/>
    <w:rsid w:val="00A032D6"/>
    <w:rsid w:val="00A037B7"/>
    <w:rsid w:val="00A03E31"/>
    <w:rsid w:val="00A04209"/>
    <w:rsid w:val="00A054B8"/>
    <w:rsid w:val="00A069BC"/>
    <w:rsid w:val="00A074BA"/>
    <w:rsid w:val="00A10FB9"/>
    <w:rsid w:val="00A10FEA"/>
    <w:rsid w:val="00A1186D"/>
    <w:rsid w:val="00A126B1"/>
    <w:rsid w:val="00A12BD6"/>
    <w:rsid w:val="00A1453C"/>
    <w:rsid w:val="00A148FD"/>
    <w:rsid w:val="00A14A77"/>
    <w:rsid w:val="00A14E73"/>
    <w:rsid w:val="00A14F74"/>
    <w:rsid w:val="00A1512A"/>
    <w:rsid w:val="00A1523A"/>
    <w:rsid w:val="00A15CE3"/>
    <w:rsid w:val="00A1618F"/>
    <w:rsid w:val="00A16657"/>
    <w:rsid w:val="00A16D1A"/>
    <w:rsid w:val="00A1711D"/>
    <w:rsid w:val="00A17177"/>
    <w:rsid w:val="00A21A51"/>
    <w:rsid w:val="00A24FD7"/>
    <w:rsid w:val="00A26FAE"/>
    <w:rsid w:val="00A300A2"/>
    <w:rsid w:val="00A30EB6"/>
    <w:rsid w:val="00A312A5"/>
    <w:rsid w:val="00A33B19"/>
    <w:rsid w:val="00A33C89"/>
    <w:rsid w:val="00A346ED"/>
    <w:rsid w:val="00A3518D"/>
    <w:rsid w:val="00A36014"/>
    <w:rsid w:val="00A37434"/>
    <w:rsid w:val="00A376F2"/>
    <w:rsid w:val="00A37D5B"/>
    <w:rsid w:val="00A37DC2"/>
    <w:rsid w:val="00A40430"/>
    <w:rsid w:val="00A40B96"/>
    <w:rsid w:val="00A41A64"/>
    <w:rsid w:val="00A42EDC"/>
    <w:rsid w:val="00A4321F"/>
    <w:rsid w:val="00A43E3C"/>
    <w:rsid w:val="00A45122"/>
    <w:rsid w:val="00A4556D"/>
    <w:rsid w:val="00A46408"/>
    <w:rsid w:val="00A50F04"/>
    <w:rsid w:val="00A51A83"/>
    <w:rsid w:val="00A51DB4"/>
    <w:rsid w:val="00A5288E"/>
    <w:rsid w:val="00A5332D"/>
    <w:rsid w:val="00A558C4"/>
    <w:rsid w:val="00A562E4"/>
    <w:rsid w:val="00A5644E"/>
    <w:rsid w:val="00A56849"/>
    <w:rsid w:val="00A616BD"/>
    <w:rsid w:val="00A62EB4"/>
    <w:rsid w:val="00A63194"/>
    <w:rsid w:val="00A634BE"/>
    <w:rsid w:val="00A64F7A"/>
    <w:rsid w:val="00A651DA"/>
    <w:rsid w:val="00A66456"/>
    <w:rsid w:val="00A67A4D"/>
    <w:rsid w:val="00A67EC1"/>
    <w:rsid w:val="00A7555C"/>
    <w:rsid w:val="00A76B53"/>
    <w:rsid w:val="00A76B5F"/>
    <w:rsid w:val="00A80F4A"/>
    <w:rsid w:val="00A83AED"/>
    <w:rsid w:val="00A84F89"/>
    <w:rsid w:val="00A851ED"/>
    <w:rsid w:val="00A85D00"/>
    <w:rsid w:val="00A87B79"/>
    <w:rsid w:val="00A87DAB"/>
    <w:rsid w:val="00A9165D"/>
    <w:rsid w:val="00A92DB2"/>
    <w:rsid w:val="00A93122"/>
    <w:rsid w:val="00A939DD"/>
    <w:rsid w:val="00A94880"/>
    <w:rsid w:val="00A95EC2"/>
    <w:rsid w:val="00A96803"/>
    <w:rsid w:val="00AA0C92"/>
    <w:rsid w:val="00AA1767"/>
    <w:rsid w:val="00AA26B1"/>
    <w:rsid w:val="00AA3827"/>
    <w:rsid w:val="00AA3B85"/>
    <w:rsid w:val="00AA5E2B"/>
    <w:rsid w:val="00AA6861"/>
    <w:rsid w:val="00AA6D90"/>
    <w:rsid w:val="00AB1913"/>
    <w:rsid w:val="00AB1BDB"/>
    <w:rsid w:val="00AB1BE6"/>
    <w:rsid w:val="00AB27D6"/>
    <w:rsid w:val="00AB285F"/>
    <w:rsid w:val="00AB3FE6"/>
    <w:rsid w:val="00AB424F"/>
    <w:rsid w:val="00AB4366"/>
    <w:rsid w:val="00AB656F"/>
    <w:rsid w:val="00AB6C5C"/>
    <w:rsid w:val="00AB705A"/>
    <w:rsid w:val="00AC0338"/>
    <w:rsid w:val="00AC0685"/>
    <w:rsid w:val="00AC08D3"/>
    <w:rsid w:val="00AC0CDB"/>
    <w:rsid w:val="00AC0DDD"/>
    <w:rsid w:val="00AC0FA3"/>
    <w:rsid w:val="00AC105B"/>
    <w:rsid w:val="00AC1890"/>
    <w:rsid w:val="00AC29FF"/>
    <w:rsid w:val="00AC368A"/>
    <w:rsid w:val="00AC45F3"/>
    <w:rsid w:val="00AC5657"/>
    <w:rsid w:val="00AC6349"/>
    <w:rsid w:val="00AC7A7D"/>
    <w:rsid w:val="00AD08F3"/>
    <w:rsid w:val="00AD1484"/>
    <w:rsid w:val="00AD1A46"/>
    <w:rsid w:val="00AD27BB"/>
    <w:rsid w:val="00AD4014"/>
    <w:rsid w:val="00AD613D"/>
    <w:rsid w:val="00AD750F"/>
    <w:rsid w:val="00AD7FCF"/>
    <w:rsid w:val="00AE2050"/>
    <w:rsid w:val="00AE2DAA"/>
    <w:rsid w:val="00AE370B"/>
    <w:rsid w:val="00AE3F0D"/>
    <w:rsid w:val="00AE495B"/>
    <w:rsid w:val="00AE6DD4"/>
    <w:rsid w:val="00AF1491"/>
    <w:rsid w:val="00AF1637"/>
    <w:rsid w:val="00AF2DFB"/>
    <w:rsid w:val="00AF3D92"/>
    <w:rsid w:val="00AF42CE"/>
    <w:rsid w:val="00AF4F6C"/>
    <w:rsid w:val="00AF5853"/>
    <w:rsid w:val="00AF6ADB"/>
    <w:rsid w:val="00AF7136"/>
    <w:rsid w:val="00AF7832"/>
    <w:rsid w:val="00B003F8"/>
    <w:rsid w:val="00B004E9"/>
    <w:rsid w:val="00B00D32"/>
    <w:rsid w:val="00B01AFA"/>
    <w:rsid w:val="00B02E00"/>
    <w:rsid w:val="00B03862"/>
    <w:rsid w:val="00B04669"/>
    <w:rsid w:val="00B05FAD"/>
    <w:rsid w:val="00B0628F"/>
    <w:rsid w:val="00B072A5"/>
    <w:rsid w:val="00B07318"/>
    <w:rsid w:val="00B10675"/>
    <w:rsid w:val="00B10EF6"/>
    <w:rsid w:val="00B11CED"/>
    <w:rsid w:val="00B11D8C"/>
    <w:rsid w:val="00B15A4D"/>
    <w:rsid w:val="00B164FB"/>
    <w:rsid w:val="00B17E61"/>
    <w:rsid w:val="00B20353"/>
    <w:rsid w:val="00B21855"/>
    <w:rsid w:val="00B21D25"/>
    <w:rsid w:val="00B21F26"/>
    <w:rsid w:val="00B22777"/>
    <w:rsid w:val="00B22BCB"/>
    <w:rsid w:val="00B237B9"/>
    <w:rsid w:val="00B24146"/>
    <w:rsid w:val="00B24470"/>
    <w:rsid w:val="00B24B66"/>
    <w:rsid w:val="00B26CE4"/>
    <w:rsid w:val="00B31BD8"/>
    <w:rsid w:val="00B32557"/>
    <w:rsid w:val="00B3389C"/>
    <w:rsid w:val="00B33C72"/>
    <w:rsid w:val="00B36730"/>
    <w:rsid w:val="00B40264"/>
    <w:rsid w:val="00B402AF"/>
    <w:rsid w:val="00B40394"/>
    <w:rsid w:val="00B40CC1"/>
    <w:rsid w:val="00B4274E"/>
    <w:rsid w:val="00B42ABD"/>
    <w:rsid w:val="00B434D6"/>
    <w:rsid w:val="00B43B28"/>
    <w:rsid w:val="00B44424"/>
    <w:rsid w:val="00B44734"/>
    <w:rsid w:val="00B449BB"/>
    <w:rsid w:val="00B44C0E"/>
    <w:rsid w:val="00B45ACF"/>
    <w:rsid w:val="00B46D74"/>
    <w:rsid w:val="00B47CF7"/>
    <w:rsid w:val="00B47EB2"/>
    <w:rsid w:val="00B50B29"/>
    <w:rsid w:val="00B50D60"/>
    <w:rsid w:val="00B50FF6"/>
    <w:rsid w:val="00B51B5A"/>
    <w:rsid w:val="00B52C4F"/>
    <w:rsid w:val="00B5347D"/>
    <w:rsid w:val="00B54022"/>
    <w:rsid w:val="00B54D9D"/>
    <w:rsid w:val="00B54F10"/>
    <w:rsid w:val="00B55C67"/>
    <w:rsid w:val="00B57F14"/>
    <w:rsid w:val="00B6129A"/>
    <w:rsid w:val="00B61905"/>
    <w:rsid w:val="00B6190D"/>
    <w:rsid w:val="00B62EE9"/>
    <w:rsid w:val="00B6517A"/>
    <w:rsid w:val="00B65BF0"/>
    <w:rsid w:val="00B660CC"/>
    <w:rsid w:val="00B66191"/>
    <w:rsid w:val="00B66A23"/>
    <w:rsid w:val="00B66D6B"/>
    <w:rsid w:val="00B67514"/>
    <w:rsid w:val="00B70050"/>
    <w:rsid w:val="00B737F2"/>
    <w:rsid w:val="00B739A4"/>
    <w:rsid w:val="00B73DB6"/>
    <w:rsid w:val="00B75B8C"/>
    <w:rsid w:val="00B76B14"/>
    <w:rsid w:val="00B77722"/>
    <w:rsid w:val="00B77F69"/>
    <w:rsid w:val="00B82490"/>
    <w:rsid w:val="00B82861"/>
    <w:rsid w:val="00B832F1"/>
    <w:rsid w:val="00B845A4"/>
    <w:rsid w:val="00B84AC6"/>
    <w:rsid w:val="00B8583C"/>
    <w:rsid w:val="00B858E1"/>
    <w:rsid w:val="00B85F75"/>
    <w:rsid w:val="00B862D7"/>
    <w:rsid w:val="00B8650A"/>
    <w:rsid w:val="00B872C8"/>
    <w:rsid w:val="00B911BD"/>
    <w:rsid w:val="00B92286"/>
    <w:rsid w:val="00B9270C"/>
    <w:rsid w:val="00B92C75"/>
    <w:rsid w:val="00B94705"/>
    <w:rsid w:val="00B95CFA"/>
    <w:rsid w:val="00B96FE6"/>
    <w:rsid w:val="00BA2E3F"/>
    <w:rsid w:val="00BA31EA"/>
    <w:rsid w:val="00BA3856"/>
    <w:rsid w:val="00BA4655"/>
    <w:rsid w:val="00BA65E3"/>
    <w:rsid w:val="00BA79E3"/>
    <w:rsid w:val="00BA7CAE"/>
    <w:rsid w:val="00BA7D81"/>
    <w:rsid w:val="00BB18FC"/>
    <w:rsid w:val="00BB256D"/>
    <w:rsid w:val="00BB2765"/>
    <w:rsid w:val="00BB331E"/>
    <w:rsid w:val="00BB44BF"/>
    <w:rsid w:val="00BB59DC"/>
    <w:rsid w:val="00BB6612"/>
    <w:rsid w:val="00BB6A01"/>
    <w:rsid w:val="00BC2771"/>
    <w:rsid w:val="00BC44C1"/>
    <w:rsid w:val="00BC4BD3"/>
    <w:rsid w:val="00BC705F"/>
    <w:rsid w:val="00BC76B2"/>
    <w:rsid w:val="00BC7BBC"/>
    <w:rsid w:val="00BD0779"/>
    <w:rsid w:val="00BD086F"/>
    <w:rsid w:val="00BD0A51"/>
    <w:rsid w:val="00BD0DB7"/>
    <w:rsid w:val="00BD1B30"/>
    <w:rsid w:val="00BD32E3"/>
    <w:rsid w:val="00BD368B"/>
    <w:rsid w:val="00BD42DD"/>
    <w:rsid w:val="00BD482F"/>
    <w:rsid w:val="00BD500B"/>
    <w:rsid w:val="00BD56B5"/>
    <w:rsid w:val="00BD58B3"/>
    <w:rsid w:val="00BD6631"/>
    <w:rsid w:val="00BD710E"/>
    <w:rsid w:val="00BD71FF"/>
    <w:rsid w:val="00BE083A"/>
    <w:rsid w:val="00BE1E69"/>
    <w:rsid w:val="00BE2251"/>
    <w:rsid w:val="00BE2F75"/>
    <w:rsid w:val="00BE3208"/>
    <w:rsid w:val="00BE595C"/>
    <w:rsid w:val="00BE71F8"/>
    <w:rsid w:val="00BE78E6"/>
    <w:rsid w:val="00BE7C10"/>
    <w:rsid w:val="00BF073D"/>
    <w:rsid w:val="00BF18AF"/>
    <w:rsid w:val="00BF2A1D"/>
    <w:rsid w:val="00BF3292"/>
    <w:rsid w:val="00BF7323"/>
    <w:rsid w:val="00BF7605"/>
    <w:rsid w:val="00C00D0D"/>
    <w:rsid w:val="00C0118C"/>
    <w:rsid w:val="00C01E31"/>
    <w:rsid w:val="00C021F7"/>
    <w:rsid w:val="00C041DB"/>
    <w:rsid w:val="00C059E7"/>
    <w:rsid w:val="00C06775"/>
    <w:rsid w:val="00C07966"/>
    <w:rsid w:val="00C07E68"/>
    <w:rsid w:val="00C108C9"/>
    <w:rsid w:val="00C108D3"/>
    <w:rsid w:val="00C110F3"/>
    <w:rsid w:val="00C12A00"/>
    <w:rsid w:val="00C13294"/>
    <w:rsid w:val="00C13402"/>
    <w:rsid w:val="00C13562"/>
    <w:rsid w:val="00C14DB9"/>
    <w:rsid w:val="00C1525C"/>
    <w:rsid w:val="00C152D4"/>
    <w:rsid w:val="00C156B3"/>
    <w:rsid w:val="00C158BF"/>
    <w:rsid w:val="00C16386"/>
    <w:rsid w:val="00C17609"/>
    <w:rsid w:val="00C17CDB"/>
    <w:rsid w:val="00C17FF1"/>
    <w:rsid w:val="00C2052C"/>
    <w:rsid w:val="00C20580"/>
    <w:rsid w:val="00C21C3C"/>
    <w:rsid w:val="00C22193"/>
    <w:rsid w:val="00C22A09"/>
    <w:rsid w:val="00C2309F"/>
    <w:rsid w:val="00C230FB"/>
    <w:rsid w:val="00C23C79"/>
    <w:rsid w:val="00C24DA5"/>
    <w:rsid w:val="00C24F9C"/>
    <w:rsid w:val="00C25676"/>
    <w:rsid w:val="00C25870"/>
    <w:rsid w:val="00C260C4"/>
    <w:rsid w:val="00C261A8"/>
    <w:rsid w:val="00C26278"/>
    <w:rsid w:val="00C27BC6"/>
    <w:rsid w:val="00C316E6"/>
    <w:rsid w:val="00C31D4D"/>
    <w:rsid w:val="00C32022"/>
    <w:rsid w:val="00C32BC3"/>
    <w:rsid w:val="00C32F42"/>
    <w:rsid w:val="00C32FAE"/>
    <w:rsid w:val="00C34816"/>
    <w:rsid w:val="00C34EB2"/>
    <w:rsid w:val="00C3613A"/>
    <w:rsid w:val="00C365BD"/>
    <w:rsid w:val="00C401E8"/>
    <w:rsid w:val="00C40FD5"/>
    <w:rsid w:val="00C41990"/>
    <w:rsid w:val="00C41FB4"/>
    <w:rsid w:val="00C42187"/>
    <w:rsid w:val="00C42C80"/>
    <w:rsid w:val="00C47D5F"/>
    <w:rsid w:val="00C47FDA"/>
    <w:rsid w:val="00C5177B"/>
    <w:rsid w:val="00C51F28"/>
    <w:rsid w:val="00C52E16"/>
    <w:rsid w:val="00C55B83"/>
    <w:rsid w:val="00C56520"/>
    <w:rsid w:val="00C570B6"/>
    <w:rsid w:val="00C60636"/>
    <w:rsid w:val="00C60FF4"/>
    <w:rsid w:val="00C6112C"/>
    <w:rsid w:val="00C6380E"/>
    <w:rsid w:val="00C64082"/>
    <w:rsid w:val="00C640D4"/>
    <w:rsid w:val="00C6421D"/>
    <w:rsid w:val="00C64BD9"/>
    <w:rsid w:val="00C65080"/>
    <w:rsid w:val="00C67483"/>
    <w:rsid w:val="00C67822"/>
    <w:rsid w:val="00C7030A"/>
    <w:rsid w:val="00C73153"/>
    <w:rsid w:val="00C73581"/>
    <w:rsid w:val="00C73BE8"/>
    <w:rsid w:val="00C73C33"/>
    <w:rsid w:val="00C75AB9"/>
    <w:rsid w:val="00C75D63"/>
    <w:rsid w:val="00C75EEE"/>
    <w:rsid w:val="00C777A3"/>
    <w:rsid w:val="00C779F5"/>
    <w:rsid w:val="00C825DF"/>
    <w:rsid w:val="00C827B3"/>
    <w:rsid w:val="00C834C2"/>
    <w:rsid w:val="00C84605"/>
    <w:rsid w:val="00C85FBD"/>
    <w:rsid w:val="00C861DD"/>
    <w:rsid w:val="00C86F84"/>
    <w:rsid w:val="00C90E76"/>
    <w:rsid w:val="00C92552"/>
    <w:rsid w:val="00C92B79"/>
    <w:rsid w:val="00C93A16"/>
    <w:rsid w:val="00C93FE6"/>
    <w:rsid w:val="00C94FE8"/>
    <w:rsid w:val="00C961B6"/>
    <w:rsid w:val="00C96907"/>
    <w:rsid w:val="00CA053F"/>
    <w:rsid w:val="00CA1B37"/>
    <w:rsid w:val="00CA265D"/>
    <w:rsid w:val="00CA3977"/>
    <w:rsid w:val="00CA39CB"/>
    <w:rsid w:val="00CA3A55"/>
    <w:rsid w:val="00CA500A"/>
    <w:rsid w:val="00CA60E1"/>
    <w:rsid w:val="00CA62DB"/>
    <w:rsid w:val="00CA6C30"/>
    <w:rsid w:val="00CA6E74"/>
    <w:rsid w:val="00CA74C5"/>
    <w:rsid w:val="00CA7F80"/>
    <w:rsid w:val="00CB0A95"/>
    <w:rsid w:val="00CB187B"/>
    <w:rsid w:val="00CB26EA"/>
    <w:rsid w:val="00CB27B7"/>
    <w:rsid w:val="00CB37D8"/>
    <w:rsid w:val="00CB3988"/>
    <w:rsid w:val="00CB466D"/>
    <w:rsid w:val="00CB54A2"/>
    <w:rsid w:val="00CB73DD"/>
    <w:rsid w:val="00CB7479"/>
    <w:rsid w:val="00CC2147"/>
    <w:rsid w:val="00CC3034"/>
    <w:rsid w:val="00CC4295"/>
    <w:rsid w:val="00CC4F89"/>
    <w:rsid w:val="00CC57E1"/>
    <w:rsid w:val="00CC6927"/>
    <w:rsid w:val="00CC7C3E"/>
    <w:rsid w:val="00CC7D3B"/>
    <w:rsid w:val="00CD00D9"/>
    <w:rsid w:val="00CD2429"/>
    <w:rsid w:val="00CD486B"/>
    <w:rsid w:val="00CD4AC1"/>
    <w:rsid w:val="00CD5B58"/>
    <w:rsid w:val="00CD5D95"/>
    <w:rsid w:val="00CD5EDB"/>
    <w:rsid w:val="00CD68F6"/>
    <w:rsid w:val="00CD6AEA"/>
    <w:rsid w:val="00CD7401"/>
    <w:rsid w:val="00CE0590"/>
    <w:rsid w:val="00CE063F"/>
    <w:rsid w:val="00CE22A1"/>
    <w:rsid w:val="00CE23BA"/>
    <w:rsid w:val="00CE2786"/>
    <w:rsid w:val="00CE3517"/>
    <w:rsid w:val="00CE3A6C"/>
    <w:rsid w:val="00CE3F66"/>
    <w:rsid w:val="00CE44A0"/>
    <w:rsid w:val="00CE4FE0"/>
    <w:rsid w:val="00CE501D"/>
    <w:rsid w:val="00CE59AB"/>
    <w:rsid w:val="00CE6132"/>
    <w:rsid w:val="00CE6AFD"/>
    <w:rsid w:val="00CE7D91"/>
    <w:rsid w:val="00CE7FB6"/>
    <w:rsid w:val="00CF0BE3"/>
    <w:rsid w:val="00CF0FBE"/>
    <w:rsid w:val="00CF124A"/>
    <w:rsid w:val="00CF16D8"/>
    <w:rsid w:val="00CF1918"/>
    <w:rsid w:val="00CF23C9"/>
    <w:rsid w:val="00CF33E1"/>
    <w:rsid w:val="00CF5CB4"/>
    <w:rsid w:val="00CF712A"/>
    <w:rsid w:val="00CF7682"/>
    <w:rsid w:val="00CF7FBC"/>
    <w:rsid w:val="00D0104B"/>
    <w:rsid w:val="00D01BEC"/>
    <w:rsid w:val="00D02194"/>
    <w:rsid w:val="00D02EAB"/>
    <w:rsid w:val="00D04682"/>
    <w:rsid w:val="00D0687D"/>
    <w:rsid w:val="00D06893"/>
    <w:rsid w:val="00D07D02"/>
    <w:rsid w:val="00D10077"/>
    <w:rsid w:val="00D13B0C"/>
    <w:rsid w:val="00D13DBD"/>
    <w:rsid w:val="00D1435F"/>
    <w:rsid w:val="00D15809"/>
    <w:rsid w:val="00D16518"/>
    <w:rsid w:val="00D1699F"/>
    <w:rsid w:val="00D17CD4"/>
    <w:rsid w:val="00D20433"/>
    <w:rsid w:val="00D20C5A"/>
    <w:rsid w:val="00D210FC"/>
    <w:rsid w:val="00D21AF5"/>
    <w:rsid w:val="00D223E3"/>
    <w:rsid w:val="00D238FC"/>
    <w:rsid w:val="00D23D86"/>
    <w:rsid w:val="00D24040"/>
    <w:rsid w:val="00D249FA"/>
    <w:rsid w:val="00D24E1C"/>
    <w:rsid w:val="00D25379"/>
    <w:rsid w:val="00D26DF1"/>
    <w:rsid w:val="00D275BA"/>
    <w:rsid w:val="00D277FB"/>
    <w:rsid w:val="00D27990"/>
    <w:rsid w:val="00D31AF4"/>
    <w:rsid w:val="00D32B56"/>
    <w:rsid w:val="00D32C2E"/>
    <w:rsid w:val="00D3372F"/>
    <w:rsid w:val="00D340B0"/>
    <w:rsid w:val="00D34CB0"/>
    <w:rsid w:val="00D365EB"/>
    <w:rsid w:val="00D368E6"/>
    <w:rsid w:val="00D370F0"/>
    <w:rsid w:val="00D37762"/>
    <w:rsid w:val="00D37E3B"/>
    <w:rsid w:val="00D40B26"/>
    <w:rsid w:val="00D41553"/>
    <w:rsid w:val="00D419D3"/>
    <w:rsid w:val="00D42247"/>
    <w:rsid w:val="00D42D91"/>
    <w:rsid w:val="00D462D2"/>
    <w:rsid w:val="00D4786C"/>
    <w:rsid w:val="00D479A5"/>
    <w:rsid w:val="00D513D8"/>
    <w:rsid w:val="00D525A2"/>
    <w:rsid w:val="00D53383"/>
    <w:rsid w:val="00D53D9D"/>
    <w:rsid w:val="00D543F0"/>
    <w:rsid w:val="00D553C4"/>
    <w:rsid w:val="00D55C92"/>
    <w:rsid w:val="00D56098"/>
    <w:rsid w:val="00D56F8E"/>
    <w:rsid w:val="00D57773"/>
    <w:rsid w:val="00D57E3E"/>
    <w:rsid w:val="00D6051A"/>
    <w:rsid w:val="00D61B9E"/>
    <w:rsid w:val="00D62887"/>
    <w:rsid w:val="00D63129"/>
    <w:rsid w:val="00D64F5F"/>
    <w:rsid w:val="00D65F7C"/>
    <w:rsid w:val="00D672AA"/>
    <w:rsid w:val="00D67C8A"/>
    <w:rsid w:val="00D67EBD"/>
    <w:rsid w:val="00D67FB5"/>
    <w:rsid w:val="00D71F08"/>
    <w:rsid w:val="00D721B9"/>
    <w:rsid w:val="00D73307"/>
    <w:rsid w:val="00D73CF8"/>
    <w:rsid w:val="00D73FC6"/>
    <w:rsid w:val="00D76676"/>
    <w:rsid w:val="00D77D9A"/>
    <w:rsid w:val="00D80B89"/>
    <w:rsid w:val="00D81098"/>
    <w:rsid w:val="00D835FE"/>
    <w:rsid w:val="00D84920"/>
    <w:rsid w:val="00D8539F"/>
    <w:rsid w:val="00D86E5F"/>
    <w:rsid w:val="00D87C2E"/>
    <w:rsid w:val="00D90A9F"/>
    <w:rsid w:val="00D918A7"/>
    <w:rsid w:val="00D91A4F"/>
    <w:rsid w:val="00D92826"/>
    <w:rsid w:val="00D92B44"/>
    <w:rsid w:val="00D94916"/>
    <w:rsid w:val="00D959CE"/>
    <w:rsid w:val="00D97B3A"/>
    <w:rsid w:val="00DA02DA"/>
    <w:rsid w:val="00DA0FFF"/>
    <w:rsid w:val="00DA1540"/>
    <w:rsid w:val="00DA2B68"/>
    <w:rsid w:val="00DA3A40"/>
    <w:rsid w:val="00DA4343"/>
    <w:rsid w:val="00DA44D6"/>
    <w:rsid w:val="00DA46B1"/>
    <w:rsid w:val="00DA5E32"/>
    <w:rsid w:val="00DA721F"/>
    <w:rsid w:val="00DB1062"/>
    <w:rsid w:val="00DB2BA1"/>
    <w:rsid w:val="00DB2E7C"/>
    <w:rsid w:val="00DB3496"/>
    <w:rsid w:val="00DB36A9"/>
    <w:rsid w:val="00DB4310"/>
    <w:rsid w:val="00DB66EA"/>
    <w:rsid w:val="00DB6F62"/>
    <w:rsid w:val="00DB70EF"/>
    <w:rsid w:val="00DC0DC5"/>
    <w:rsid w:val="00DC1121"/>
    <w:rsid w:val="00DC13C3"/>
    <w:rsid w:val="00DC2C49"/>
    <w:rsid w:val="00DC3BBE"/>
    <w:rsid w:val="00DC5B1A"/>
    <w:rsid w:val="00DC7211"/>
    <w:rsid w:val="00DC77E8"/>
    <w:rsid w:val="00DC7DF8"/>
    <w:rsid w:val="00DD05FF"/>
    <w:rsid w:val="00DD0FCD"/>
    <w:rsid w:val="00DD1377"/>
    <w:rsid w:val="00DD43AC"/>
    <w:rsid w:val="00DD4565"/>
    <w:rsid w:val="00DD51FC"/>
    <w:rsid w:val="00DD790F"/>
    <w:rsid w:val="00DE003F"/>
    <w:rsid w:val="00DE245B"/>
    <w:rsid w:val="00DE300C"/>
    <w:rsid w:val="00DE3EBC"/>
    <w:rsid w:val="00DE4687"/>
    <w:rsid w:val="00DE62F9"/>
    <w:rsid w:val="00DF0750"/>
    <w:rsid w:val="00DF0B67"/>
    <w:rsid w:val="00DF29A9"/>
    <w:rsid w:val="00DF2E64"/>
    <w:rsid w:val="00DF3F78"/>
    <w:rsid w:val="00DF4731"/>
    <w:rsid w:val="00DF52A9"/>
    <w:rsid w:val="00DF5676"/>
    <w:rsid w:val="00DF6623"/>
    <w:rsid w:val="00E009A0"/>
    <w:rsid w:val="00E00B63"/>
    <w:rsid w:val="00E03E91"/>
    <w:rsid w:val="00E05F4D"/>
    <w:rsid w:val="00E06C64"/>
    <w:rsid w:val="00E07122"/>
    <w:rsid w:val="00E1055C"/>
    <w:rsid w:val="00E11192"/>
    <w:rsid w:val="00E11DDF"/>
    <w:rsid w:val="00E11EA1"/>
    <w:rsid w:val="00E133C5"/>
    <w:rsid w:val="00E13808"/>
    <w:rsid w:val="00E14873"/>
    <w:rsid w:val="00E16886"/>
    <w:rsid w:val="00E17050"/>
    <w:rsid w:val="00E17746"/>
    <w:rsid w:val="00E1774B"/>
    <w:rsid w:val="00E216B8"/>
    <w:rsid w:val="00E232D7"/>
    <w:rsid w:val="00E23A69"/>
    <w:rsid w:val="00E23C20"/>
    <w:rsid w:val="00E25A7E"/>
    <w:rsid w:val="00E25B57"/>
    <w:rsid w:val="00E2648B"/>
    <w:rsid w:val="00E27AD1"/>
    <w:rsid w:val="00E27C6A"/>
    <w:rsid w:val="00E27C98"/>
    <w:rsid w:val="00E310D0"/>
    <w:rsid w:val="00E31301"/>
    <w:rsid w:val="00E31540"/>
    <w:rsid w:val="00E319E7"/>
    <w:rsid w:val="00E31DA6"/>
    <w:rsid w:val="00E3216D"/>
    <w:rsid w:val="00E3317F"/>
    <w:rsid w:val="00E35CE8"/>
    <w:rsid w:val="00E3655C"/>
    <w:rsid w:val="00E400D0"/>
    <w:rsid w:val="00E419FF"/>
    <w:rsid w:val="00E4499F"/>
    <w:rsid w:val="00E452E3"/>
    <w:rsid w:val="00E4572A"/>
    <w:rsid w:val="00E45B08"/>
    <w:rsid w:val="00E45FE9"/>
    <w:rsid w:val="00E51114"/>
    <w:rsid w:val="00E5123A"/>
    <w:rsid w:val="00E5395A"/>
    <w:rsid w:val="00E53E36"/>
    <w:rsid w:val="00E54F5C"/>
    <w:rsid w:val="00E55128"/>
    <w:rsid w:val="00E55181"/>
    <w:rsid w:val="00E558AD"/>
    <w:rsid w:val="00E55E25"/>
    <w:rsid w:val="00E56341"/>
    <w:rsid w:val="00E569B0"/>
    <w:rsid w:val="00E56D45"/>
    <w:rsid w:val="00E611B1"/>
    <w:rsid w:val="00E62EC4"/>
    <w:rsid w:val="00E63238"/>
    <w:rsid w:val="00E64A47"/>
    <w:rsid w:val="00E652C5"/>
    <w:rsid w:val="00E66354"/>
    <w:rsid w:val="00E66EC3"/>
    <w:rsid w:val="00E70585"/>
    <w:rsid w:val="00E705A0"/>
    <w:rsid w:val="00E7230A"/>
    <w:rsid w:val="00E727B7"/>
    <w:rsid w:val="00E74151"/>
    <w:rsid w:val="00E74C85"/>
    <w:rsid w:val="00E756CC"/>
    <w:rsid w:val="00E759B3"/>
    <w:rsid w:val="00E75AEC"/>
    <w:rsid w:val="00E76DD8"/>
    <w:rsid w:val="00E76E65"/>
    <w:rsid w:val="00E7735B"/>
    <w:rsid w:val="00E813FF"/>
    <w:rsid w:val="00E817F8"/>
    <w:rsid w:val="00E8199E"/>
    <w:rsid w:val="00E83282"/>
    <w:rsid w:val="00E8552B"/>
    <w:rsid w:val="00E86A89"/>
    <w:rsid w:val="00E86E1C"/>
    <w:rsid w:val="00E874A4"/>
    <w:rsid w:val="00E90E48"/>
    <w:rsid w:val="00E92481"/>
    <w:rsid w:val="00E924AE"/>
    <w:rsid w:val="00E92879"/>
    <w:rsid w:val="00E93149"/>
    <w:rsid w:val="00E979E4"/>
    <w:rsid w:val="00E97DE2"/>
    <w:rsid w:val="00EA022B"/>
    <w:rsid w:val="00EA0CEA"/>
    <w:rsid w:val="00EA0DC6"/>
    <w:rsid w:val="00EA17AE"/>
    <w:rsid w:val="00EA26A2"/>
    <w:rsid w:val="00EA462F"/>
    <w:rsid w:val="00EA4FF0"/>
    <w:rsid w:val="00EA5ABC"/>
    <w:rsid w:val="00EA700E"/>
    <w:rsid w:val="00EA7542"/>
    <w:rsid w:val="00EA7BB0"/>
    <w:rsid w:val="00EB0978"/>
    <w:rsid w:val="00EB0C71"/>
    <w:rsid w:val="00EB11A2"/>
    <w:rsid w:val="00EB158C"/>
    <w:rsid w:val="00EB3694"/>
    <w:rsid w:val="00EB3A8B"/>
    <w:rsid w:val="00EB50B8"/>
    <w:rsid w:val="00EB50FA"/>
    <w:rsid w:val="00EB52D9"/>
    <w:rsid w:val="00EB5778"/>
    <w:rsid w:val="00EC07A1"/>
    <w:rsid w:val="00EC09A0"/>
    <w:rsid w:val="00EC0FC2"/>
    <w:rsid w:val="00EC1329"/>
    <w:rsid w:val="00EC16BD"/>
    <w:rsid w:val="00EC17F4"/>
    <w:rsid w:val="00EC2095"/>
    <w:rsid w:val="00EC312B"/>
    <w:rsid w:val="00EC369F"/>
    <w:rsid w:val="00EC37FB"/>
    <w:rsid w:val="00EC5660"/>
    <w:rsid w:val="00EC5AE4"/>
    <w:rsid w:val="00EC74BC"/>
    <w:rsid w:val="00EC7708"/>
    <w:rsid w:val="00ED0128"/>
    <w:rsid w:val="00ED5528"/>
    <w:rsid w:val="00ED6638"/>
    <w:rsid w:val="00ED6FEB"/>
    <w:rsid w:val="00EE2423"/>
    <w:rsid w:val="00EE244C"/>
    <w:rsid w:val="00EE247D"/>
    <w:rsid w:val="00EE2D6E"/>
    <w:rsid w:val="00EE4435"/>
    <w:rsid w:val="00EE535E"/>
    <w:rsid w:val="00EE7EDF"/>
    <w:rsid w:val="00EF1B18"/>
    <w:rsid w:val="00EF1E4D"/>
    <w:rsid w:val="00EF25A5"/>
    <w:rsid w:val="00EF271F"/>
    <w:rsid w:val="00EF34AD"/>
    <w:rsid w:val="00EF3C67"/>
    <w:rsid w:val="00EF5F93"/>
    <w:rsid w:val="00EF61F8"/>
    <w:rsid w:val="00EF6F84"/>
    <w:rsid w:val="00EF74C4"/>
    <w:rsid w:val="00F0002E"/>
    <w:rsid w:val="00F00188"/>
    <w:rsid w:val="00F0035F"/>
    <w:rsid w:val="00F01208"/>
    <w:rsid w:val="00F01819"/>
    <w:rsid w:val="00F02B10"/>
    <w:rsid w:val="00F02BB6"/>
    <w:rsid w:val="00F0356D"/>
    <w:rsid w:val="00F045F8"/>
    <w:rsid w:val="00F07753"/>
    <w:rsid w:val="00F109C9"/>
    <w:rsid w:val="00F10A73"/>
    <w:rsid w:val="00F12C9A"/>
    <w:rsid w:val="00F13BD1"/>
    <w:rsid w:val="00F13CBF"/>
    <w:rsid w:val="00F13FAE"/>
    <w:rsid w:val="00F1462B"/>
    <w:rsid w:val="00F16044"/>
    <w:rsid w:val="00F164C0"/>
    <w:rsid w:val="00F17C8F"/>
    <w:rsid w:val="00F21298"/>
    <w:rsid w:val="00F24144"/>
    <w:rsid w:val="00F24230"/>
    <w:rsid w:val="00F24959"/>
    <w:rsid w:val="00F24A41"/>
    <w:rsid w:val="00F25F01"/>
    <w:rsid w:val="00F262EB"/>
    <w:rsid w:val="00F26E7B"/>
    <w:rsid w:val="00F2751C"/>
    <w:rsid w:val="00F27860"/>
    <w:rsid w:val="00F31D5B"/>
    <w:rsid w:val="00F32B6C"/>
    <w:rsid w:val="00F333CC"/>
    <w:rsid w:val="00F34058"/>
    <w:rsid w:val="00F35530"/>
    <w:rsid w:val="00F35956"/>
    <w:rsid w:val="00F35F45"/>
    <w:rsid w:val="00F36471"/>
    <w:rsid w:val="00F37E1B"/>
    <w:rsid w:val="00F40C0D"/>
    <w:rsid w:val="00F40CCE"/>
    <w:rsid w:val="00F40FDF"/>
    <w:rsid w:val="00F41A0B"/>
    <w:rsid w:val="00F43652"/>
    <w:rsid w:val="00F4383F"/>
    <w:rsid w:val="00F43960"/>
    <w:rsid w:val="00F441E4"/>
    <w:rsid w:val="00F442E5"/>
    <w:rsid w:val="00F460E1"/>
    <w:rsid w:val="00F46669"/>
    <w:rsid w:val="00F50BFB"/>
    <w:rsid w:val="00F51952"/>
    <w:rsid w:val="00F5281D"/>
    <w:rsid w:val="00F52FAD"/>
    <w:rsid w:val="00F5403C"/>
    <w:rsid w:val="00F5548A"/>
    <w:rsid w:val="00F5589F"/>
    <w:rsid w:val="00F55DB5"/>
    <w:rsid w:val="00F5632F"/>
    <w:rsid w:val="00F56E5C"/>
    <w:rsid w:val="00F60BBB"/>
    <w:rsid w:val="00F617AC"/>
    <w:rsid w:val="00F6227E"/>
    <w:rsid w:val="00F6393C"/>
    <w:rsid w:val="00F63E1F"/>
    <w:rsid w:val="00F64CEF"/>
    <w:rsid w:val="00F656E6"/>
    <w:rsid w:val="00F676F8"/>
    <w:rsid w:val="00F704FF"/>
    <w:rsid w:val="00F70613"/>
    <w:rsid w:val="00F71AAE"/>
    <w:rsid w:val="00F7290D"/>
    <w:rsid w:val="00F729D8"/>
    <w:rsid w:val="00F74348"/>
    <w:rsid w:val="00F747CA"/>
    <w:rsid w:val="00F7498B"/>
    <w:rsid w:val="00F74B25"/>
    <w:rsid w:val="00F74DA5"/>
    <w:rsid w:val="00F75872"/>
    <w:rsid w:val="00F75A36"/>
    <w:rsid w:val="00F77B9D"/>
    <w:rsid w:val="00F77CD0"/>
    <w:rsid w:val="00F80959"/>
    <w:rsid w:val="00F81C94"/>
    <w:rsid w:val="00F820D5"/>
    <w:rsid w:val="00F820E3"/>
    <w:rsid w:val="00F833B7"/>
    <w:rsid w:val="00F83AEC"/>
    <w:rsid w:val="00F85B58"/>
    <w:rsid w:val="00F86358"/>
    <w:rsid w:val="00F8713A"/>
    <w:rsid w:val="00F87B0E"/>
    <w:rsid w:val="00F90712"/>
    <w:rsid w:val="00F9342A"/>
    <w:rsid w:val="00F94A57"/>
    <w:rsid w:val="00F955C1"/>
    <w:rsid w:val="00F9650F"/>
    <w:rsid w:val="00F96C66"/>
    <w:rsid w:val="00FA00C4"/>
    <w:rsid w:val="00FA0C67"/>
    <w:rsid w:val="00FA0F67"/>
    <w:rsid w:val="00FA18DF"/>
    <w:rsid w:val="00FA23B7"/>
    <w:rsid w:val="00FA2498"/>
    <w:rsid w:val="00FA2AFE"/>
    <w:rsid w:val="00FA2E30"/>
    <w:rsid w:val="00FA2FC6"/>
    <w:rsid w:val="00FA3F3B"/>
    <w:rsid w:val="00FA43CC"/>
    <w:rsid w:val="00FA4AC8"/>
    <w:rsid w:val="00FA64F6"/>
    <w:rsid w:val="00FA762E"/>
    <w:rsid w:val="00FB0764"/>
    <w:rsid w:val="00FB15B8"/>
    <w:rsid w:val="00FB1F14"/>
    <w:rsid w:val="00FB20B0"/>
    <w:rsid w:val="00FB4AE9"/>
    <w:rsid w:val="00FB55EB"/>
    <w:rsid w:val="00FB5C98"/>
    <w:rsid w:val="00FC0BA3"/>
    <w:rsid w:val="00FC17DE"/>
    <w:rsid w:val="00FC1AB1"/>
    <w:rsid w:val="00FC1FF3"/>
    <w:rsid w:val="00FC25B4"/>
    <w:rsid w:val="00FC3618"/>
    <w:rsid w:val="00FC3D8F"/>
    <w:rsid w:val="00FC4243"/>
    <w:rsid w:val="00FC45D4"/>
    <w:rsid w:val="00FC491B"/>
    <w:rsid w:val="00FC5140"/>
    <w:rsid w:val="00FC6B7B"/>
    <w:rsid w:val="00FD0240"/>
    <w:rsid w:val="00FD0D06"/>
    <w:rsid w:val="00FD2561"/>
    <w:rsid w:val="00FD2909"/>
    <w:rsid w:val="00FD2B53"/>
    <w:rsid w:val="00FD2E49"/>
    <w:rsid w:val="00FD32F8"/>
    <w:rsid w:val="00FD391F"/>
    <w:rsid w:val="00FD603C"/>
    <w:rsid w:val="00FD6D15"/>
    <w:rsid w:val="00FD6F04"/>
    <w:rsid w:val="00FD7029"/>
    <w:rsid w:val="00FD7B11"/>
    <w:rsid w:val="00FD7D36"/>
    <w:rsid w:val="00FE04E5"/>
    <w:rsid w:val="00FE0B8C"/>
    <w:rsid w:val="00FE115D"/>
    <w:rsid w:val="00FE18EB"/>
    <w:rsid w:val="00FE1E21"/>
    <w:rsid w:val="00FE2AC2"/>
    <w:rsid w:val="00FE32F7"/>
    <w:rsid w:val="00FE3AC5"/>
    <w:rsid w:val="00FE3DAE"/>
    <w:rsid w:val="00FE4F0F"/>
    <w:rsid w:val="00FE53D2"/>
    <w:rsid w:val="00FE65AB"/>
    <w:rsid w:val="00FE69DA"/>
    <w:rsid w:val="00FF024F"/>
    <w:rsid w:val="00FF03BC"/>
    <w:rsid w:val="00FF14F3"/>
    <w:rsid w:val="00FF1F96"/>
    <w:rsid w:val="00FF33BE"/>
    <w:rsid w:val="00FF3EC6"/>
    <w:rsid w:val="00FF3F14"/>
    <w:rsid w:val="00FF4744"/>
    <w:rsid w:val="00FF6398"/>
    <w:rsid w:val="00FF6617"/>
    <w:rsid w:val="00FF6CC5"/>
    <w:rsid w:val="00FF6D9E"/>
    <w:rsid w:val="00FF7347"/>
    <w:rsid w:val="00FF767D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uiPriority w:val="22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link w:val="TtuloChar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  <w:style w:type="character" w:customStyle="1" w:styleId="versiculo">
    <w:name w:val="versiculo"/>
    <w:basedOn w:val="Fontepargpadro"/>
    <w:rsid w:val="001A1E7C"/>
  </w:style>
  <w:style w:type="character" w:customStyle="1" w:styleId="apple-converted-space">
    <w:name w:val="apple-converted-space"/>
    <w:basedOn w:val="Fontepargpadro"/>
    <w:rsid w:val="001A1E7C"/>
  </w:style>
  <w:style w:type="character" w:customStyle="1" w:styleId="TtuloChar">
    <w:name w:val="Título Char"/>
    <w:basedOn w:val="Fontepargpadro"/>
    <w:link w:val="Ttulo"/>
    <w:rsid w:val="00FA43CC"/>
    <w:rPr>
      <w:rFonts w:ascii="Arial" w:eastAsia="Times New Roman" w:hAnsi="Arial" w:cs="Arial"/>
      <w:b/>
      <w:bCs/>
      <w:kern w:val="28"/>
      <w:sz w:val="32"/>
      <w:szCs w:val="32"/>
      <w:lang w:eastAsia="en-US"/>
    </w:rPr>
  </w:style>
  <w:style w:type="paragraph" w:customStyle="1" w:styleId="paragraph">
    <w:name w:val="paragraph"/>
    <w:basedOn w:val="Normal"/>
    <w:rsid w:val="009C63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C63CC"/>
  </w:style>
  <w:style w:type="character" w:customStyle="1" w:styleId="eop">
    <w:name w:val="eop"/>
    <w:basedOn w:val="Fontepargpadro"/>
    <w:rsid w:val="009C63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uiPriority w:val="22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link w:val="TtuloChar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  <w:style w:type="character" w:customStyle="1" w:styleId="versiculo">
    <w:name w:val="versiculo"/>
    <w:basedOn w:val="Fontepargpadro"/>
    <w:rsid w:val="001A1E7C"/>
  </w:style>
  <w:style w:type="character" w:customStyle="1" w:styleId="apple-converted-space">
    <w:name w:val="apple-converted-space"/>
    <w:basedOn w:val="Fontepargpadro"/>
    <w:rsid w:val="001A1E7C"/>
  </w:style>
  <w:style w:type="character" w:customStyle="1" w:styleId="TtuloChar">
    <w:name w:val="Título Char"/>
    <w:basedOn w:val="Fontepargpadro"/>
    <w:link w:val="Ttulo"/>
    <w:rsid w:val="00FA43CC"/>
    <w:rPr>
      <w:rFonts w:ascii="Arial" w:eastAsia="Times New Roman" w:hAnsi="Arial" w:cs="Arial"/>
      <w:b/>
      <w:bCs/>
      <w:kern w:val="28"/>
      <w:sz w:val="32"/>
      <w:szCs w:val="32"/>
      <w:lang w:eastAsia="en-US"/>
    </w:rPr>
  </w:style>
  <w:style w:type="paragraph" w:customStyle="1" w:styleId="paragraph">
    <w:name w:val="paragraph"/>
    <w:basedOn w:val="Normal"/>
    <w:rsid w:val="009C63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C63CC"/>
  </w:style>
  <w:style w:type="character" w:customStyle="1" w:styleId="eop">
    <w:name w:val="eop"/>
    <w:basedOn w:val="Fontepargpadro"/>
    <w:rsid w:val="009C6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996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3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0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4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1680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5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2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4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yperlink" Target="https://www.bibliaonline.com.br/acf/mt/6/1-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ibliaonline.com.br/acf/mt/6/19-2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bibliaonline.com.br/acf/mt/7/24-27" TargetMode="External"/><Relationship Id="rId17" Type="http://schemas.openxmlformats.org/officeDocument/2006/relationships/hyperlink" Target="https://www.bibliaonline.com.br/acf/mt/5/33-3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tmp"/><Relationship Id="rId20" Type="http://schemas.openxmlformats.org/officeDocument/2006/relationships/hyperlink" Target="https://www.bibliaonline.com.br/acf/mt/6/16-1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ibliaonline.com.br/acf/mt/7/21-23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tmp"/><Relationship Id="rId23" Type="http://schemas.openxmlformats.org/officeDocument/2006/relationships/hyperlink" Target="https://www.bibliaonline.com.br/acf/mt/7/1-6" TargetMode="External"/><Relationship Id="rId10" Type="http://schemas.openxmlformats.org/officeDocument/2006/relationships/hyperlink" Target="https://www.bibliaonline.com.br/acf/mt/7/15-20" TargetMode="External"/><Relationship Id="rId19" Type="http://schemas.openxmlformats.org/officeDocument/2006/relationships/hyperlink" Target="https://www.bibliaonline.com.br/acf/mt/6/5-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bibliaonline.com.br/acf/mt/7/7-11" TargetMode="External"/><Relationship Id="rId14" Type="http://schemas.openxmlformats.org/officeDocument/2006/relationships/image" Target="media/image2.tmp"/><Relationship Id="rId22" Type="http://schemas.openxmlformats.org/officeDocument/2006/relationships/hyperlink" Target="https://www.bibliaonline.com.br/acf/mt/6/25-3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Brochu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DCAD2-52E2-4E41-A5D3-CDE524738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1588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Panfleto</vt:lpstr>
    </vt:vector>
  </TitlesOfParts>
  <LinksUpToDate>false</LinksUpToDate>
  <CharactersWithSpaces>10149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mailto:ir.mendes.capela@hotmail.com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Panfleto</dc:title>
  <dc:creator/>
  <cp:lastModifiedBy/>
  <cp:revision>1</cp:revision>
  <cp:lastPrinted>2009-01-21T22:58:00Z</cp:lastPrinted>
  <dcterms:created xsi:type="dcterms:W3CDTF">2016-07-21T14:42:00Z</dcterms:created>
  <dcterms:modified xsi:type="dcterms:W3CDTF">2016-08-23T04:35:00Z</dcterms:modified>
</cp:coreProperties>
</file>