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746" w:rsidRPr="00062144" w:rsidRDefault="00187746" w:rsidP="00187746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187746" w:rsidRPr="00D12991" w:rsidRDefault="00CC2674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D12991">
        <w:rPr>
          <w:rFonts w:ascii="Times New Roman" w:hAnsi="Times New Roman"/>
          <w:b/>
          <w:noProof/>
          <w:lang w:eastAsia="pt-BR"/>
        </w:rPr>
        <w:t>Projeto conquista 250: r$ 12.500,00</w:t>
      </w:r>
      <w:r>
        <w:rPr>
          <w:rFonts w:ascii="Times New Roman" w:hAnsi="Times New Roman"/>
          <w:b/>
          <w:noProof/>
          <w:lang w:eastAsia="pt-BR"/>
        </w:rPr>
        <w:t xml:space="preserve"> (faltam 4 parcelas)</w:t>
      </w:r>
    </w:p>
    <w:p w:rsidR="00187746" w:rsidRPr="004555BD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4555BD">
        <w:rPr>
          <w:rFonts w:ascii="Times New Roman" w:hAnsi="Times New Roman"/>
          <w:b/>
          <w:noProof/>
          <w:lang w:eastAsia="pt-BR"/>
        </w:rPr>
        <w:t>Programação 2016, Eleição de Ministérios e Redes, Curas, Reconciliações, Multiplicação de Células.</w:t>
      </w:r>
    </w:p>
    <w:p w:rsidR="00187746" w:rsidRPr="008E608C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187746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 em geral</w:t>
      </w:r>
      <w:r w:rsidRPr="008E608C">
        <w:rPr>
          <w:rFonts w:ascii="Times New Roman" w:hAnsi="Times New Roman"/>
          <w:noProof/>
          <w:lang w:eastAsia="pt-BR"/>
        </w:rPr>
        <w:t>.</w:t>
      </w:r>
    </w:p>
    <w:p w:rsidR="00187746" w:rsidRPr="00B82742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igreja, repreendendo todo mal.</w:t>
      </w:r>
    </w:p>
    <w:p w:rsidR="00187746" w:rsidRPr="00B82742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desviados e pelos decididos de 201</w:t>
      </w:r>
      <w:r>
        <w:rPr>
          <w:rFonts w:ascii="Times New Roman" w:hAnsi="Times New Roman"/>
          <w:noProof/>
          <w:sz w:val="24"/>
          <w:szCs w:val="24"/>
          <w:lang w:eastAsia="pt-BR"/>
        </w:rPr>
        <w:t>5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declarando reconciliação e integração.</w:t>
      </w:r>
    </w:p>
    <w:p w:rsidR="00187746" w:rsidRPr="00CC2674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sz w:val="24"/>
          <w:szCs w:val="24"/>
          <w:lang w:eastAsia="pt-BR"/>
        </w:rPr>
      </w:pPr>
      <w:r w:rsidRPr="00CC2674">
        <w:rPr>
          <w:rFonts w:ascii="Times New Roman" w:hAnsi="Times New Roman"/>
          <w:b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187746" w:rsidRPr="00B82742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Jorge Balbi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Du Carmo,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187746" w:rsidRPr="00B82742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187746" w:rsidRPr="00B82742" w:rsidRDefault="00187746" w:rsidP="00187746">
      <w:pPr>
        <w:pStyle w:val="PargrafodaLista"/>
        <w:numPr>
          <w:ilvl w:val="0"/>
          <w:numId w:val="48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Pelos pastores </w:t>
      </w:r>
      <w:r w:rsidR="00CC2674">
        <w:rPr>
          <w:rFonts w:ascii="Times New Roman" w:hAnsi="Times New Roman"/>
          <w:noProof/>
          <w:sz w:val="24"/>
          <w:szCs w:val="24"/>
          <w:lang w:eastAsia="pt-BR"/>
        </w:rPr>
        <w:t>que usam o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MIV: Enivaldo/Elma, Nonato/Priscila,  Carlos/Dora(Boa Vista), Lelis/Jane (Rio), Jamaniel/Julimar (Vilhena), Romulo/Marluce.</w:t>
      </w:r>
    </w:p>
    <w:p w:rsidR="00187746" w:rsidRDefault="00187746" w:rsidP="00187746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187746" w:rsidRPr="00062144" w:rsidRDefault="00187746" w:rsidP="00187746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>TÍTULOS DAS MINISTRAÇÕES</w:t>
      </w:r>
    </w:p>
    <w:p w:rsidR="00187746" w:rsidRPr="00347217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pt-BR"/>
        </w:rPr>
      </w:pPr>
      <w:proofErr w:type="gramStart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l°dia</w:t>
      </w:r>
      <w:proofErr w:type="gramEnd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-18/01-2ª. – Reconhecendo o avivamento</w:t>
      </w:r>
    </w:p>
    <w:p w:rsidR="00187746" w:rsidRPr="00AA7968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sz w:val="26"/>
          <w:szCs w:val="26"/>
          <w:lang w:eastAsia="pt-BR"/>
        </w:rPr>
      </w:pPr>
      <w:r w:rsidRPr="00AA7968"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>2°dia-19/01-3ª. – O equilibrio espiritual</w:t>
      </w:r>
    </w:p>
    <w:p w:rsidR="00187746" w:rsidRPr="00E66D49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6"/>
          <w:szCs w:val="26"/>
          <w:lang w:eastAsia="pt-BR"/>
        </w:rPr>
      </w:pPr>
      <w:r w:rsidRPr="00E66D49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3°dia-20/01-4ª. – Quando Deus envia o fogo</w:t>
      </w:r>
    </w:p>
    <w:p w:rsidR="00187746" w:rsidRPr="00187746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6"/>
          <w:szCs w:val="26"/>
          <w:lang w:eastAsia="pt-BR"/>
        </w:rPr>
      </w:pPr>
      <w:r w:rsidRPr="00187746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4°dia-21/01-5ª. – O acesso ao fluir do rio de Deus</w:t>
      </w:r>
    </w:p>
    <w:p w:rsidR="00187746" w:rsidRPr="00187746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b/>
          <w:sz w:val="26"/>
          <w:szCs w:val="26"/>
          <w:lang w:eastAsia="pt-BR"/>
        </w:rPr>
      </w:pPr>
      <w:r w:rsidRPr="00187746">
        <w:rPr>
          <w:rFonts w:ascii="Times New Roman" w:hAnsi="Times New Roman"/>
          <w:b/>
          <w:iCs/>
          <w:color w:val="000000"/>
          <w:spacing w:val="-3"/>
          <w:sz w:val="26"/>
          <w:szCs w:val="26"/>
          <w:lang w:val="pt-PT" w:eastAsia="pt-BR"/>
        </w:rPr>
        <w:t>5°dia-22/01-6ª.</w:t>
      </w:r>
      <w:r w:rsidRPr="00187746">
        <w:rPr>
          <w:rFonts w:ascii="Times New Roman" w:hAnsi="Times New Roman"/>
          <w:b/>
          <w:color w:val="000000"/>
          <w:spacing w:val="-3"/>
          <w:sz w:val="26"/>
          <w:szCs w:val="26"/>
          <w:lang w:val="pt-PT" w:eastAsia="pt-BR"/>
        </w:rPr>
        <w:t xml:space="preserve"> – O mover de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6°dia-23/01-sáb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A onda do Espírito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 xml:space="preserve">7°dia-24/01-dom – </w:t>
      </w:r>
      <w:r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>Icabode – foi-se a glória de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8°dia-25/01-2ª.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A intimidade da glória de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 xml:space="preserve">9°dia-26/01-3ª. – </w:t>
      </w:r>
      <w:r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>A excelencia da glória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10°dia-27/01-4ª.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Mantendo a fome pela presença de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 xml:space="preserve">11°dia-28/01-5ª. – </w:t>
      </w:r>
      <w:r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>Cativos pelo amor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12°dia-29/01-6ª.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Sinais dos que amam a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13°dia-30/01-sáb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Amando a presença de Deus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14°dia-31/01-dom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pentecostes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15°dia-01/02-2ª.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Princípios de uma vida pródiga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16°dia-02/02-3ª.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irmão do filho pródigo</w:t>
      </w:r>
    </w:p>
    <w:p w:rsidR="00187746" w:rsidRPr="00B82742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17°dia-03/02-4ª.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Fatores de crescimento espiritual</w:t>
      </w:r>
    </w:p>
    <w:p w:rsidR="00187746" w:rsidRDefault="00187746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8E4458" w:rsidRDefault="008E4458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8E4458" w:rsidRDefault="008E4458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8E4458" w:rsidRDefault="008E4458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8E4458" w:rsidRPr="00B82742" w:rsidRDefault="008E4458" w:rsidP="001877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187746" w:rsidRPr="00DE4E38" w:rsidRDefault="00187746" w:rsidP="00187746">
      <w:pPr>
        <w:spacing w:after="60"/>
        <w:jc w:val="center"/>
        <w:outlineLvl w:val="1"/>
        <w:rPr>
          <w:rFonts w:ascii="Century Gothic" w:hAnsi="Century Gothic" w:cs="Arial"/>
          <w:noProof/>
          <w:sz w:val="24"/>
          <w:szCs w:val="24"/>
          <w:lang w:eastAsia="pt-BR"/>
        </w:rPr>
      </w:pP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“Ore, como se tudo dependesse de Deus e trabalhe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,</w:t>
      </w: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 xml:space="preserve"> como se tudo dependesse de você” (Joel Goldsmith)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.</w:t>
      </w:r>
    </w:p>
    <w:p w:rsidR="00187746" w:rsidRDefault="00187746" w:rsidP="00187746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bookmarkStart w:id="0" w:name="_GoBack"/>
      <w:bookmarkEnd w:id="0"/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0E862D07" wp14:editId="4C7A1F89">
            <wp:extent cx="1390650" cy="1762125"/>
            <wp:effectExtent l="0" t="0" r="0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0418BB3E" wp14:editId="43D3DF4A">
            <wp:extent cx="1438275" cy="1724025"/>
            <wp:effectExtent l="0" t="0" r="9525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46" w:rsidRPr="00C21237" w:rsidRDefault="00187746" w:rsidP="00187746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187746" w:rsidRPr="006E3056" w:rsidRDefault="00187746" w:rsidP="00187746">
      <w:pPr>
        <w:pStyle w:val="Ttulo"/>
        <w:pBdr>
          <w:bottom w:val="single" w:sz="4" w:space="1" w:color="auto"/>
        </w:pBdr>
        <w:spacing w:before="0" w:after="0" w:line="240" w:lineRule="auto"/>
        <w:rPr>
          <w:b w:val="0"/>
          <w:noProof/>
          <w:color w:val="000000"/>
          <w:sz w:val="17"/>
          <w:szCs w:val="17"/>
          <w:lang w:eastAsia="pt-BR"/>
        </w:rPr>
      </w:pPr>
      <w:r w:rsidRPr="00C21237">
        <w:rPr>
          <w:rFonts w:ascii="Century Gothic" w:hAnsi="Century Gothic"/>
          <w:color w:val="000000"/>
          <w:spacing w:val="-5"/>
          <w:sz w:val="24"/>
          <w:szCs w:val="24"/>
        </w:rPr>
        <w:t>=UMA COMUNIDADE EM CÉLULAS=</w:t>
      </w:r>
    </w:p>
    <w:p w:rsidR="00187746" w:rsidRDefault="00187746" w:rsidP="00187746">
      <w:pPr>
        <w:pStyle w:val="Ttulo"/>
        <w:spacing w:before="0" w:after="0" w:line="240" w:lineRule="auto"/>
        <w:rPr>
          <w:b w:val="0"/>
        </w:rPr>
      </w:pPr>
      <w:r>
        <w:rPr>
          <w:b w:val="0"/>
          <w:noProof/>
          <w:lang w:eastAsia="pt-BR"/>
        </w:rPr>
        <w:drawing>
          <wp:inline distT="0" distB="0" distL="0" distR="0" wp14:anchorId="3229E257" wp14:editId="0BDCEFE3">
            <wp:extent cx="2790824" cy="1838325"/>
            <wp:effectExtent l="0" t="0" r="0" b="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3" cy="18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46" w:rsidRPr="00146B87" w:rsidRDefault="00187746" w:rsidP="00187746">
      <w:pPr>
        <w:pStyle w:val="Ttulo"/>
        <w:numPr>
          <w:ilvl w:val="0"/>
          <w:numId w:val="48"/>
        </w:numPr>
        <w:spacing w:before="0" w:after="0" w:line="240" w:lineRule="auto"/>
        <w:rPr>
          <w:rFonts w:ascii="Arial Black" w:hAnsi="Arial Black" w:cs="Aharoni"/>
          <w:i/>
          <w:noProof/>
          <w:color w:val="FF0000"/>
          <w:sz w:val="2"/>
          <w:szCs w:val="2"/>
          <w:lang w:eastAsia="pt-BR"/>
        </w:rPr>
      </w:pPr>
    </w:p>
    <w:p w:rsidR="00A6269F" w:rsidRPr="00340D5B" w:rsidRDefault="00187746" w:rsidP="00187746">
      <w:pPr>
        <w:shd w:val="clear" w:color="auto" w:fill="FFFFFF"/>
        <w:spacing w:after="0" w:line="240" w:lineRule="auto"/>
        <w:jc w:val="center"/>
        <w:rPr>
          <w:color w:val="002060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35EB877F" wp14:editId="27B9D72C">
            <wp:extent cx="2856865" cy="2142490"/>
            <wp:effectExtent l="0" t="0" r="635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stor Mendes\Desktop\IDPB CAPELA CARISMÁTICA (Note)\3.5-Intercessão - MINT\SANTA CONVOCAÇÃO - 21 dias pelo avivamento pessoal\PLANEJAMENTO\SC 21 dias PELO AVIVAMENTO PESSOAL - imagem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0" w:rsidRDefault="00187746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pt-PT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5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º. DIA – 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22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01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/201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6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 – 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SEX</w:t>
      </w:r>
    </w:p>
    <w:p w:rsidR="00B143E3" w:rsidRPr="002A5211" w:rsidRDefault="002A5211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</w:pPr>
      <w:r w:rsidRPr="002A5211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t>O MOVER DE DEUS</w:t>
      </w:r>
    </w:p>
    <w:p w:rsidR="00384B60" w:rsidRDefault="002A5211" w:rsidP="002A5211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</w:pPr>
      <w:r w:rsidRPr="002A5211"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  <w:lastRenderedPageBreak/>
        <w:t>O MOVER DE DEUS</w:t>
      </w:r>
    </w:p>
    <w:p w:rsidR="002A5211" w:rsidRPr="002A5211" w:rsidRDefault="00384B60" w:rsidP="002A5211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2"/>
          <w:szCs w:val="32"/>
          <w:lang w:val="pt-PT" w:eastAsia="pt-BR"/>
        </w:rPr>
      </w:pPr>
      <w:r w:rsidRPr="00384B60">
        <w:rPr>
          <w:rFonts w:ascii="Arial" w:hAnsi="Arial" w:cs="Arial"/>
          <w:b/>
          <w:bCs/>
          <w:color w:val="000000"/>
          <w:kern w:val="28"/>
          <w:sz w:val="18"/>
          <w:szCs w:val="18"/>
          <w:lang w:val="pt-PT" w:eastAsia="pt-BR"/>
        </w:rPr>
        <w:t>Mateus 2.1-12</w:t>
      </w:r>
    </w:p>
    <w:p w:rsidR="000A623E" w:rsidRPr="00A20765" w:rsidRDefault="000A463B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O</w:t>
      </w:r>
      <w:r w:rsidR="000A623E"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maior mover de toda a história aconteceu no dia em que Deus se fez gente e veio habitar entre nós. Jamais algo foi ou</w:t>
      </w:r>
      <w:r w:rsidR="000A623E" w:rsidRPr="00A20765">
        <w:rPr>
          <w:rFonts w:ascii="Times New Roman" w:hAnsi="Times New Roman"/>
          <w:sz w:val="20"/>
        </w:rPr>
        <w:t xml:space="preserve"> </w:t>
      </w:r>
      <w:r w:rsidR="000A623E"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será tão extraordinário e espantoso, quanto o fato do Deus Altíssimo ter se humilhado e nascido de uma virgem lá no interior da Judéia.</w:t>
      </w:r>
    </w:p>
    <w:p w:rsidR="000A623E" w:rsidRPr="00A20765" w:rsidRDefault="000A623E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Houve um tempo em que Deus era apenas Deus, mas naqueles dias Ele se tornou homem em Cristo Jesus. Há um Deus habitando em nós na Terra, e há um homem sentado à destra de Deus no céu. Em Cristo a humanidade foi divinizada e a divindade tornou-se homem.</w:t>
      </w:r>
    </w:p>
    <w:p w:rsidR="000A623E" w:rsidRPr="00A20765" w:rsidRDefault="000A623E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Nesse maior mover da história, poderíamos supor que multidões enormes participaram, e que toda a Terra se envolveu. Mas o surpreendente é que no maior </w:t>
      </w:r>
      <w:proofErr w:type="gramStart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mover</w:t>
      </w:r>
      <w:proofErr w:type="gramEnd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da história poucas pessoas se envolveram. Saber quem foram elas, compreender como se envolveram e quais princípios levaram-nas a perceber esse mover é fundamental para nós, porque aquilo que as qualificou pode nos qualificar a participar do que Deus está fazendo em nossos dias também.</w:t>
      </w:r>
    </w:p>
    <w:p w:rsidR="000A623E" w:rsidRPr="00384B60" w:rsidRDefault="000A623E" w:rsidP="009A7215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proofErr w:type="gramStart"/>
      <w:r w:rsidRPr="00384B6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l.</w:t>
      </w:r>
      <w:proofErr w:type="gramEnd"/>
      <w:r w:rsidRPr="00384B6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OS MAGOS</w:t>
      </w:r>
    </w:p>
    <w:p w:rsidR="00A20765" w:rsidRPr="00A20765" w:rsidRDefault="000A623E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As primeiras pessoas que participaram do mover de Deus não eram judias, mas vieram de uma terra distante do oriente. Eles não faziam parte do povo de Israel, não conheciam a Bíblia, pois claramente desconheciam as profecias do local do nascimento de Jesus</w:t>
      </w:r>
      <w:r w:rsidR="009A721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.</w:t>
      </w:r>
      <w:r w:rsidR="00A20765"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Eles eram gente de fora, pessoas que não entendiam das coisas espirituais, nem participavam do meio religioso. Esses homens improváveis foram os primeiros a perceber que estava acontecendo alguma coisa no mundo espiritual.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Se você é alguém que está fora dos círculos teológicos, se não é um doutor em divindade e nem conhece tudo da Palavra de Deus, não se preocupe. Você ainda assim pode participar do mover de Deus</w:t>
      </w:r>
      <w:r w:rsidR="009A721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Aquela estrela apontava para a obra do Espírito, para uma visão espiritual, uma visão celestial. Existem duas maneiras básicas pelas </w:t>
      </w:r>
      <w:proofErr w:type="gramStart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quais Deus</w:t>
      </w:r>
      <w:proofErr w:type="gramEnd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nos orienta: pela Palavra e pelo Espírito. Tudo o que o Senhor faz Ele o faz pela Palavra e pelo Espírito.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Deus quer que você tenha a Palavra e o Espírito.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 orientação da Palavra de Deus é sempre geral. 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Assim eles sabiam que Belém era o lugar onde o Senhor deveria nascer, porque estava escrito na Palavra de Deus</w:t>
      </w:r>
      <w:r w:rsidR="00384B60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(Miquéias 5.2)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. O profeta Miquéias havia dito 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lastRenderedPageBreak/>
        <w:t>isso, mas veja bem, ali não diz em qual rua ou casa, para saber isso você precisa da estrela. A Palavra declara que é em Belém, mas a estrela veio e parou em cima da casa. O Espírito jamais contraria a Palavra, Ele sempre a confirma, mas ela é sempre geral. A Palavra não diz com quem você vai se casar, mas afirma que não há comunhão entre luz e trevas</w:t>
      </w:r>
      <w:r w:rsidR="000342A6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Os magos seguiram a estrela talvez por aproximadamente dois anos. Se você quer estar no mover de Deus tenha uma atitude de busca e perseverança. Mesmo caminhando por dois anos eles não desistiram, mas perseveraram até o dia que encontraram o Messias.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No verso 11 lemos que entrando na casa viram o menino com Maria, Sua mãe, e prostrando-se O adoraram. Preste atenção! Não adoraram a Maria, nem a José, eles adoraram a Jesus. Aquele menino que estava ali deitado no berço não era um menino qualquer, era o Deus forte, o Deus conosco. Eles adoraram somente ao Senhor Jesus e a mais ninguém.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Eles abriram os seus tesouros. Observe que não eram algumas gramas de ouro, mas eles abriram os tesouros. Eu acredito que José e Maria viveram muitos anos desse presente que eles receberam. José e Maria fugiram para o Egito ficando ali muitos anos e certamente viveram dos tesouros que aqueles magos trouxeram.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Você não poderá participar do mover de Deus a menos que a questão do dinheiro esteja resolvida em sua vida. </w:t>
      </w:r>
    </w:p>
    <w:p w:rsidR="00A20765" w:rsidRPr="000342A6" w:rsidRDefault="00A20765" w:rsidP="005846AE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 w:rsidRPr="000342A6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2. OS ESCRIBAS E O POVO</w:t>
      </w:r>
      <w:r w:rsidR="00803EC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(Mateus 2.3)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Podemos dizer que esse segundo grupo de pessoas deveria ter participado do mover, mas, lamentavelmente, o mover passou deles.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Os escribas sabiam que Jesus iria nascer em Belém, mas nenhum deles foi lá para ver. Ninguém foi lá checar, e sabe por quê? Eles conheciam muito da Bíblia, mas não tinham um coração para Deus.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Há muitos querendo conhecer Bíblia, mas não querem a Deus e nem obedecer a Sua verdade. Eles buscam conhecimento, erudição, coisas profundas, mas não querem comprometer-se com Deus e ter um coração para Ele. </w:t>
      </w:r>
    </w:p>
    <w:p w:rsidR="00A20765" w:rsidRPr="00A20765" w:rsidRDefault="00A20765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Além deles, quais outros deixaram de participar desse mover? No verso três lemos que Jerusalém inteira e o rei Herodes se alarmaram quando ouviram falar a 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lastRenderedPageBreak/>
        <w:t>respeito do Messias. O rei Herodes ter ficado alarmado é compreensível, porque os príncipes deste mundo são contra Deus, mas o povo ficar alarmado é</w:t>
      </w:r>
      <w:r w:rsidRPr="00A20765">
        <w:rPr>
          <w:rFonts w:ascii="Times New Roman" w:hAnsi="Times New Roman"/>
          <w:sz w:val="20"/>
        </w:rPr>
        <w:t xml:space="preserve"> 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estranho. Era de se supor que eles ansiassem pela vinda do Messias. Mas eram como os escribas, indiferentes a Deus. Naquela época Jerusalém era dominada p</w:t>
      </w:r>
      <w:r w:rsidR="00226E47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e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los romanos e eles sabiam que falar de um rei era falar de complicação com o império e eles não queriam complicação. Eles ficaram alarmados porque tiveram medo. Não amavam a vinda do Senhor.</w:t>
      </w:r>
    </w:p>
    <w:p w:rsidR="00187746" w:rsidRPr="000342A6" w:rsidRDefault="00187746" w:rsidP="005846AE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 w:rsidRPr="000342A6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3. SIMEÃO E ANA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(Lucas 2.25-32; 35-38</w:t>
      </w:r>
      <w:proofErr w:type="gramStart"/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)</w:t>
      </w:r>
      <w:proofErr w:type="gramEnd"/>
    </w:p>
    <w:p w:rsidR="00187746" w:rsidRPr="00A20765" w:rsidRDefault="00187746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 primeira característica de Simeão e Ana é que eles esperavam o mover de Deus. Havia neles um anseio profundo por ver a glória de Deus revelada na Terra. </w:t>
      </w:r>
    </w:p>
    <w:p w:rsidR="00187746" w:rsidRPr="00A20765" w:rsidRDefault="00187746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Um grande problema em nossos dias é a falta de uma santa expectativa em nossos corações pelo mover do Espírito de Deus. Muitos estão à procura de tantas bênçãos, mas quantos desejam participar do mover de Deus? Não é difícil levar alguém a fazer uma campanha por uma casa nova ou um carro novo, mas não há muitos jejuando para que venha a glória de Deus. Somente aqueles que possuem um coração sedento e faminto perceberão quando o poder de Deus vier.</w:t>
      </w:r>
    </w:p>
    <w:p w:rsidR="00187746" w:rsidRPr="00A20765" w:rsidRDefault="00187746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 segunda característica é que eram cheios do Espírito. Muitos imaginam que o mover de Deus é o enchimento do Espírito, mas me parece claro que ser </w:t>
      </w:r>
      <w:proofErr w:type="gramStart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cheio</w:t>
      </w:r>
      <w:proofErr w:type="gramEnd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do Espírito é, na verdade,</w:t>
      </w:r>
      <w:r w:rsidRPr="00A20765">
        <w:rPr>
          <w:rFonts w:ascii="Times New Roman" w:hAnsi="Times New Roman"/>
          <w:sz w:val="20"/>
        </w:rPr>
        <w:t xml:space="preserve"> 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uma condição para participar do mover. </w:t>
      </w:r>
    </w:p>
    <w:p w:rsidR="00187746" w:rsidRPr="00A20765" w:rsidRDefault="00187746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 terceira característica é que Simeão e Ana receberam revelação de Deus a respeito de Jesus. Quem poderia supor que aquele menino fosse o Filho de Deus? Eles adoraram aquele menino por revelação. Não dava para perceber que aquela criança era Deus. Era uma criança como qualquer outra, fazendo tudo o que uma criança qualquer faz</w:t>
      </w: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,</w:t>
      </w: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mas eles enxergaram naquele menino algo que outros olhos não puderam enxergar. Eles tiveram a revelação de que Ele era o Deus forte. Era Deus mesmo, presente entre os homens.</w:t>
      </w:r>
    </w:p>
    <w:p w:rsidR="00A20765" w:rsidRPr="00A20765" w:rsidRDefault="00187746" w:rsidP="00187746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O último item que qualificou Simeão e Ana foi </w:t>
      </w:r>
      <w:proofErr w:type="gramStart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</w:t>
      </w:r>
      <w:proofErr w:type="gramEnd"/>
      <w:r w:rsidRPr="00A20765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adoração com jejum e oração. E exatamente por isso que estamos jejuando, para sermos parte do mover de Deus em nossa geração. Outros jejuam por si mesmos, mas nós jejuamos pelo propósito de Deus. Não é só uma questão de ficar sem comer, é uma questão de ter mais fome pelas coisas do céu.</w:t>
      </w:r>
    </w:p>
    <w:sectPr w:rsidR="00A20765" w:rsidRPr="00A20765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F72" w:rsidRDefault="00B65F72">
      <w:r>
        <w:separator/>
      </w:r>
    </w:p>
  </w:endnote>
  <w:endnote w:type="continuationSeparator" w:id="0">
    <w:p w:rsidR="00B65F72" w:rsidRDefault="00B6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F72" w:rsidRDefault="00B65F72">
      <w:r>
        <w:separator/>
      </w:r>
    </w:p>
  </w:footnote>
  <w:footnote w:type="continuationSeparator" w:id="0">
    <w:p w:rsidR="00B65F72" w:rsidRDefault="00B65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38A687F"/>
    <w:multiLevelType w:val="hybridMultilevel"/>
    <w:tmpl w:val="6076F2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40D3B"/>
    <w:multiLevelType w:val="hybridMultilevel"/>
    <w:tmpl w:val="6F68564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6384516"/>
    <w:multiLevelType w:val="hybridMultilevel"/>
    <w:tmpl w:val="5850800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6E948B0"/>
    <w:multiLevelType w:val="hybridMultilevel"/>
    <w:tmpl w:val="BA9ED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3B7BCB"/>
    <w:multiLevelType w:val="hybridMultilevel"/>
    <w:tmpl w:val="9B2EA90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611E70"/>
    <w:multiLevelType w:val="hybridMultilevel"/>
    <w:tmpl w:val="EC7620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583991"/>
    <w:multiLevelType w:val="hybridMultilevel"/>
    <w:tmpl w:val="5F1AF880"/>
    <w:lvl w:ilvl="0" w:tplc="194A9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D62358"/>
    <w:multiLevelType w:val="hybridMultilevel"/>
    <w:tmpl w:val="619CFC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022ABC"/>
    <w:multiLevelType w:val="hybridMultilevel"/>
    <w:tmpl w:val="722EB64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2771E3E"/>
    <w:multiLevelType w:val="hybridMultilevel"/>
    <w:tmpl w:val="AFFA7CA2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47917EC"/>
    <w:multiLevelType w:val="hybridMultilevel"/>
    <w:tmpl w:val="DA28C94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61C5517"/>
    <w:multiLevelType w:val="hybridMultilevel"/>
    <w:tmpl w:val="DEECB7E6"/>
    <w:lvl w:ilvl="0" w:tplc="1DE8A6DC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CF92359"/>
    <w:multiLevelType w:val="hybridMultilevel"/>
    <w:tmpl w:val="6E5C5072"/>
    <w:lvl w:ilvl="0" w:tplc="0416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FB21A77"/>
    <w:multiLevelType w:val="hybridMultilevel"/>
    <w:tmpl w:val="10107B5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C6282A"/>
    <w:multiLevelType w:val="hybridMultilevel"/>
    <w:tmpl w:val="19948366"/>
    <w:lvl w:ilvl="0" w:tplc="6F92A7F6">
      <w:start w:val="6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715489"/>
    <w:multiLevelType w:val="hybridMultilevel"/>
    <w:tmpl w:val="5C64E7FA"/>
    <w:lvl w:ilvl="0" w:tplc="439E8394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E617D87"/>
    <w:multiLevelType w:val="hybridMultilevel"/>
    <w:tmpl w:val="984AEA4E"/>
    <w:lvl w:ilvl="0" w:tplc="08F4D64C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31071928"/>
    <w:multiLevelType w:val="hybridMultilevel"/>
    <w:tmpl w:val="D4183F5A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23F68A3"/>
    <w:multiLevelType w:val="hybridMultilevel"/>
    <w:tmpl w:val="2EACD7E0"/>
    <w:lvl w:ilvl="0" w:tplc="7264E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48B036C"/>
    <w:multiLevelType w:val="hybridMultilevel"/>
    <w:tmpl w:val="08504AC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61E52C5"/>
    <w:multiLevelType w:val="hybridMultilevel"/>
    <w:tmpl w:val="10CEEBC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81C39B8"/>
    <w:multiLevelType w:val="hybridMultilevel"/>
    <w:tmpl w:val="DB00378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B642EBC"/>
    <w:multiLevelType w:val="hybridMultilevel"/>
    <w:tmpl w:val="4CC8FB5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C566D27"/>
    <w:multiLevelType w:val="hybridMultilevel"/>
    <w:tmpl w:val="E4289306"/>
    <w:lvl w:ilvl="0" w:tplc="5622E474">
      <w:start w:val="1"/>
      <w:numFmt w:val="decimal"/>
      <w:lvlText w:val="%1)"/>
      <w:lvlJc w:val="left"/>
      <w:pPr>
        <w:ind w:left="7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0" w:hanging="360"/>
      </w:pPr>
    </w:lvl>
    <w:lvl w:ilvl="2" w:tplc="0416001B" w:tentative="1">
      <w:start w:val="1"/>
      <w:numFmt w:val="lowerRoman"/>
      <w:lvlText w:val="%3."/>
      <w:lvlJc w:val="right"/>
      <w:pPr>
        <w:ind w:left="2170" w:hanging="180"/>
      </w:pPr>
    </w:lvl>
    <w:lvl w:ilvl="3" w:tplc="0416000F" w:tentative="1">
      <w:start w:val="1"/>
      <w:numFmt w:val="decimal"/>
      <w:lvlText w:val="%4."/>
      <w:lvlJc w:val="left"/>
      <w:pPr>
        <w:ind w:left="2890" w:hanging="360"/>
      </w:pPr>
    </w:lvl>
    <w:lvl w:ilvl="4" w:tplc="04160019" w:tentative="1">
      <w:start w:val="1"/>
      <w:numFmt w:val="lowerLetter"/>
      <w:lvlText w:val="%5."/>
      <w:lvlJc w:val="left"/>
      <w:pPr>
        <w:ind w:left="3610" w:hanging="360"/>
      </w:pPr>
    </w:lvl>
    <w:lvl w:ilvl="5" w:tplc="0416001B" w:tentative="1">
      <w:start w:val="1"/>
      <w:numFmt w:val="lowerRoman"/>
      <w:lvlText w:val="%6."/>
      <w:lvlJc w:val="right"/>
      <w:pPr>
        <w:ind w:left="4330" w:hanging="180"/>
      </w:pPr>
    </w:lvl>
    <w:lvl w:ilvl="6" w:tplc="0416000F" w:tentative="1">
      <w:start w:val="1"/>
      <w:numFmt w:val="decimal"/>
      <w:lvlText w:val="%7."/>
      <w:lvlJc w:val="left"/>
      <w:pPr>
        <w:ind w:left="5050" w:hanging="360"/>
      </w:pPr>
    </w:lvl>
    <w:lvl w:ilvl="7" w:tplc="04160019" w:tentative="1">
      <w:start w:val="1"/>
      <w:numFmt w:val="lowerLetter"/>
      <w:lvlText w:val="%8."/>
      <w:lvlJc w:val="left"/>
      <w:pPr>
        <w:ind w:left="5770" w:hanging="360"/>
      </w:pPr>
    </w:lvl>
    <w:lvl w:ilvl="8" w:tplc="0416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30">
    <w:nsid w:val="3E2549EF"/>
    <w:multiLevelType w:val="hybridMultilevel"/>
    <w:tmpl w:val="0E123B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1A92093"/>
    <w:multiLevelType w:val="hybridMultilevel"/>
    <w:tmpl w:val="01009BA4"/>
    <w:lvl w:ilvl="0" w:tplc="47D87820">
      <w:start w:val="1"/>
      <w:numFmt w:val="decimal"/>
      <w:lvlText w:val="%1)"/>
      <w:lvlJc w:val="left"/>
      <w:pPr>
        <w:ind w:left="3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2">
    <w:nsid w:val="43FB2724"/>
    <w:multiLevelType w:val="hybridMultilevel"/>
    <w:tmpl w:val="830AADB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5476720"/>
    <w:multiLevelType w:val="hybridMultilevel"/>
    <w:tmpl w:val="EB6C0C0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60501B6"/>
    <w:multiLevelType w:val="hybridMultilevel"/>
    <w:tmpl w:val="8F2874C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4B781200"/>
    <w:multiLevelType w:val="hybridMultilevel"/>
    <w:tmpl w:val="A012817C"/>
    <w:lvl w:ilvl="0" w:tplc="4E187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B053C5"/>
    <w:multiLevelType w:val="hybridMultilevel"/>
    <w:tmpl w:val="6940595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D0C1855"/>
    <w:multiLevelType w:val="hybridMultilevel"/>
    <w:tmpl w:val="4FC80332"/>
    <w:lvl w:ilvl="0" w:tplc="4E187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923182"/>
    <w:multiLevelType w:val="hybridMultilevel"/>
    <w:tmpl w:val="089E019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3870A32"/>
    <w:multiLevelType w:val="hybridMultilevel"/>
    <w:tmpl w:val="0CFA14C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4F098D"/>
    <w:multiLevelType w:val="hybridMultilevel"/>
    <w:tmpl w:val="3D983E0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91A547E"/>
    <w:multiLevelType w:val="hybridMultilevel"/>
    <w:tmpl w:val="7BEEEA74"/>
    <w:lvl w:ilvl="0" w:tplc="BBA08624">
      <w:start w:val="1"/>
      <w:numFmt w:val="upperLetter"/>
      <w:lvlText w:val="%1)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2">
    <w:nsid w:val="6B48716B"/>
    <w:multiLevelType w:val="hybridMultilevel"/>
    <w:tmpl w:val="E958761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CAD68AD"/>
    <w:multiLevelType w:val="hybridMultilevel"/>
    <w:tmpl w:val="F7E4A2F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ED14ED"/>
    <w:multiLevelType w:val="hybridMultilevel"/>
    <w:tmpl w:val="0982022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40E1377"/>
    <w:multiLevelType w:val="hybridMultilevel"/>
    <w:tmpl w:val="3B1CFAD8"/>
    <w:lvl w:ilvl="0" w:tplc="7F36D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7247CE0"/>
    <w:multiLevelType w:val="hybridMultilevel"/>
    <w:tmpl w:val="04F0A8E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A44687F"/>
    <w:multiLevelType w:val="hybridMultilevel"/>
    <w:tmpl w:val="4FA61B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13"/>
  </w:num>
  <w:num w:numId="8">
    <w:abstractNumId w:val="5"/>
  </w:num>
  <w:num w:numId="9">
    <w:abstractNumId w:val="32"/>
  </w:num>
  <w:num w:numId="10">
    <w:abstractNumId w:val="7"/>
  </w:num>
  <w:num w:numId="11">
    <w:abstractNumId w:val="38"/>
  </w:num>
  <w:num w:numId="12">
    <w:abstractNumId w:val="33"/>
  </w:num>
  <w:num w:numId="13">
    <w:abstractNumId w:val="47"/>
  </w:num>
  <w:num w:numId="14">
    <w:abstractNumId w:val="42"/>
  </w:num>
  <w:num w:numId="15">
    <w:abstractNumId w:val="26"/>
  </w:num>
  <w:num w:numId="16">
    <w:abstractNumId w:val="39"/>
  </w:num>
  <w:num w:numId="17">
    <w:abstractNumId w:val="40"/>
  </w:num>
  <w:num w:numId="18">
    <w:abstractNumId w:val="37"/>
  </w:num>
  <w:num w:numId="19">
    <w:abstractNumId w:val="35"/>
  </w:num>
  <w:num w:numId="20">
    <w:abstractNumId w:val="44"/>
  </w:num>
  <w:num w:numId="21">
    <w:abstractNumId w:val="25"/>
  </w:num>
  <w:num w:numId="22">
    <w:abstractNumId w:val="30"/>
  </w:num>
  <w:num w:numId="23">
    <w:abstractNumId w:val="43"/>
  </w:num>
  <w:num w:numId="24">
    <w:abstractNumId w:val="28"/>
  </w:num>
  <w:num w:numId="25">
    <w:abstractNumId w:val="34"/>
  </w:num>
  <w:num w:numId="26">
    <w:abstractNumId w:val="46"/>
  </w:num>
  <w:num w:numId="27">
    <w:abstractNumId w:val="27"/>
  </w:num>
  <w:num w:numId="28">
    <w:abstractNumId w:val="11"/>
  </w:num>
  <w:num w:numId="29">
    <w:abstractNumId w:val="36"/>
  </w:num>
  <w:num w:numId="30">
    <w:abstractNumId w:val="6"/>
  </w:num>
  <w:num w:numId="31">
    <w:abstractNumId w:val="24"/>
  </w:num>
  <w:num w:numId="32">
    <w:abstractNumId w:val="15"/>
  </w:num>
  <w:num w:numId="33">
    <w:abstractNumId w:val="12"/>
  </w:num>
  <w:num w:numId="34">
    <w:abstractNumId w:val="9"/>
  </w:num>
  <w:num w:numId="35">
    <w:abstractNumId w:val="19"/>
  </w:num>
  <w:num w:numId="36">
    <w:abstractNumId w:val="8"/>
  </w:num>
  <w:num w:numId="37">
    <w:abstractNumId w:val="20"/>
  </w:num>
  <w:num w:numId="38">
    <w:abstractNumId w:val="45"/>
  </w:num>
  <w:num w:numId="39">
    <w:abstractNumId w:val="41"/>
  </w:num>
  <w:num w:numId="40">
    <w:abstractNumId w:val="21"/>
  </w:num>
  <w:num w:numId="41">
    <w:abstractNumId w:val="18"/>
  </w:num>
  <w:num w:numId="42">
    <w:abstractNumId w:val="31"/>
  </w:num>
  <w:num w:numId="43">
    <w:abstractNumId w:val="29"/>
  </w:num>
  <w:num w:numId="44">
    <w:abstractNumId w:val="22"/>
  </w:num>
  <w:num w:numId="45">
    <w:abstractNumId w:val="17"/>
  </w:num>
  <w:num w:numId="46">
    <w:abstractNumId w:val="23"/>
  </w:num>
  <w:num w:numId="47">
    <w:abstractNumId w:val="14"/>
  </w:num>
  <w:num w:numId="48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42A6"/>
    <w:rsid w:val="00035BCB"/>
    <w:rsid w:val="0003675C"/>
    <w:rsid w:val="00036931"/>
    <w:rsid w:val="00036AFA"/>
    <w:rsid w:val="00037F38"/>
    <w:rsid w:val="00041CA5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2EF"/>
    <w:rsid w:val="00056662"/>
    <w:rsid w:val="00056B5D"/>
    <w:rsid w:val="000604CB"/>
    <w:rsid w:val="00060DC4"/>
    <w:rsid w:val="000614AD"/>
    <w:rsid w:val="00061A80"/>
    <w:rsid w:val="00061F99"/>
    <w:rsid w:val="0006291D"/>
    <w:rsid w:val="000656D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80AFB"/>
    <w:rsid w:val="00082AF3"/>
    <w:rsid w:val="00086EDC"/>
    <w:rsid w:val="0008744F"/>
    <w:rsid w:val="00093977"/>
    <w:rsid w:val="00095A6F"/>
    <w:rsid w:val="00095FB3"/>
    <w:rsid w:val="0009626C"/>
    <w:rsid w:val="000A1AAD"/>
    <w:rsid w:val="000A261B"/>
    <w:rsid w:val="000A361C"/>
    <w:rsid w:val="000A3D5C"/>
    <w:rsid w:val="000A463B"/>
    <w:rsid w:val="000A5043"/>
    <w:rsid w:val="000A623E"/>
    <w:rsid w:val="000A647A"/>
    <w:rsid w:val="000A6FD5"/>
    <w:rsid w:val="000A7045"/>
    <w:rsid w:val="000A7203"/>
    <w:rsid w:val="000A7F77"/>
    <w:rsid w:val="000B2681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1B40"/>
    <w:rsid w:val="000D31B2"/>
    <w:rsid w:val="000D361F"/>
    <w:rsid w:val="000D397E"/>
    <w:rsid w:val="000D4875"/>
    <w:rsid w:val="000D4F6A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4F0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57A37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B14"/>
    <w:rsid w:val="001862BE"/>
    <w:rsid w:val="00187746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5D5"/>
    <w:rsid w:val="001A69AB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34"/>
    <w:rsid w:val="001E6690"/>
    <w:rsid w:val="001F0B35"/>
    <w:rsid w:val="001F2410"/>
    <w:rsid w:val="001F6FA2"/>
    <w:rsid w:val="002007CE"/>
    <w:rsid w:val="0020146F"/>
    <w:rsid w:val="002015B3"/>
    <w:rsid w:val="002021E1"/>
    <w:rsid w:val="002059A2"/>
    <w:rsid w:val="002125FF"/>
    <w:rsid w:val="002127CC"/>
    <w:rsid w:val="0021336B"/>
    <w:rsid w:val="00215303"/>
    <w:rsid w:val="002204E8"/>
    <w:rsid w:val="002244A7"/>
    <w:rsid w:val="00225917"/>
    <w:rsid w:val="00225BC9"/>
    <w:rsid w:val="002264BC"/>
    <w:rsid w:val="0022668E"/>
    <w:rsid w:val="00226E47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5F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8A9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6513"/>
    <w:rsid w:val="00267414"/>
    <w:rsid w:val="00270144"/>
    <w:rsid w:val="002735C9"/>
    <w:rsid w:val="002764B3"/>
    <w:rsid w:val="00276E0C"/>
    <w:rsid w:val="00276E58"/>
    <w:rsid w:val="0028064D"/>
    <w:rsid w:val="00281F30"/>
    <w:rsid w:val="002850CC"/>
    <w:rsid w:val="00286BBD"/>
    <w:rsid w:val="00286E74"/>
    <w:rsid w:val="00287120"/>
    <w:rsid w:val="00287BF5"/>
    <w:rsid w:val="002900AA"/>
    <w:rsid w:val="0029353C"/>
    <w:rsid w:val="00293CFB"/>
    <w:rsid w:val="00294E83"/>
    <w:rsid w:val="0029549D"/>
    <w:rsid w:val="002956A8"/>
    <w:rsid w:val="002963E2"/>
    <w:rsid w:val="00297874"/>
    <w:rsid w:val="002A0D2C"/>
    <w:rsid w:val="002A14C7"/>
    <w:rsid w:val="002A2DCD"/>
    <w:rsid w:val="002A5211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4C14"/>
    <w:rsid w:val="002D6B1B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35B2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48BE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701"/>
    <w:rsid w:val="003617BA"/>
    <w:rsid w:val="003621FB"/>
    <w:rsid w:val="00362A51"/>
    <w:rsid w:val="00362DD3"/>
    <w:rsid w:val="00362E23"/>
    <w:rsid w:val="003646B3"/>
    <w:rsid w:val="003657CD"/>
    <w:rsid w:val="00365D68"/>
    <w:rsid w:val="003660F7"/>
    <w:rsid w:val="003700CC"/>
    <w:rsid w:val="003707D4"/>
    <w:rsid w:val="00370C11"/>
    <w:rsid w:val="003714AB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4B60"/>
    <w:rsid w:val="00386BCC"/>
    <w:rsid w:val="00387154"/>
    <w:rsid w:val="00390227"/>
    <w:rsid w:val="00390B21"/>
    <w:rsid w:val="00393509"/>
    <w:rsid w:val="003938F8"/>
    <w:rsid w:val="00395FAE"/>
    <w:rsid w:val="00396740"/>
    <w:rsid w:val="003A1443"/>
    <w:rsid w:val="003A3122"/>
    <w:rsid w:val="003A34B9"/>
    <w:rsid w:val="003A3875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1B15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2500"/>
    <w:rsid w:val="00412532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26307"/>
    <w:rsid w:val="0043133D"/>
    <w:rsid w:val="004322E6"/>
    <w:rsid w:val="004373F0"/>
    <w:rsid w:val="0044196F"/>
    <w:rsid w:val="004445E1"/>
    <w:rsid w:val="00446B83"/>
    <w:rsid w:val="00446B85"/>
    <w:rsid w:val="00447FC7"/>
    <w:rsid w:val="004531F7"/>
    <w:rsid w:val="004555BD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874"/>
    <w:rsid w:val="00506094"/>
    <w:rsid w:val="00506686"/>
    <w:rsid w:val="00511086"/>
    <w:rsid w:val="005167E6"/>
    <w:rsid w:val="00523936"/>
    <w:rsid w:val="00523DB0"/>
    <w:rsid w:val="005263B2"/>
    <w:rsid w:val="00530875"/>
    <w:rsid w:val="00530ED1"/>
    <w:rsid w:val="00531194"/>
    <w:rsid w:val="005325CE"/>
    <w:rsid w:val="0053522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46AE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2415"/>
    <w:rsid w:val="005B29A8"/>
    <w:rsid w:val="005B2A24"/>
    <w:rsid w:val="005B4D58"/>
    <w:rsid w:val="005B4DEF"/>
    <w:rsid w:val="005C0B18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0A76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194F"/>
    <w:rsid w:val="006C2E6E"/>
    <w:rsid w:val="006C3BA2"/>
    <w:rsid w:val="006C451A"/>
    <w:rsid w:val="006C4628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6F5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293B"/>
    <w:rsid w:val="007278B9"/>
    <w:rsid w:val="00727DDF"/>
    <w:rsid w:val="00731E5D"/>
    <w:rsid w:val="0073388F"/>
    <w:rsid w:val="0073511E"/>
    <w:rsid w:val="00736F95"/>
    <w:rsid w:val="00740AAD"/>
    <w:rsid w:val="00740B3C"/>
    <w:rsid w:val="0074142D"/>
    <w:rsid w:val="0074404F"/>
    <w:rsid w:val="007454EE"/>
    <w:rsid w:val="00747374"/>
    <w:rsid w:val="00747CF3"/>
    <w:rsid w:val="00750E51"/>
    <w:rsid w:val="007524D5"/>
    <w:rsid w:val="00752A77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0F17"/>
    <w:rsid w:val="0077161C"/>
    <w:rsid w:val="00771D13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C69"/>
    <w:rsid w:val="007F3202"/>
    <w:rsid w:val="007F3262"/>
    <w:rsid w:val="007F3455"/>
    <w:rsid w:val="007F5613"/>
    <w:rsid w:val="007F56DF"/>
    <w:rsid w:val="00802FEF"/>
    <w:rsid w:val="0080365E"/>
    <w:rsid w:val="00803ECF"/>
    <w:rsid w:val="0080494F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5ED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2C5D"/>
    <w:rsid w:val="008D3E93"/>
    <w:rsid w:val="008D4C91"/>
    <w:rsid w:val="008D5FE4"/>
    <w:rsid w:val="008D721F"/>
    <w:rsid w:val="008D7450"/>
    <w:rsid w:val="008E0432"/>
    <w:rsid w:val="008E2001"/>
    <w:rsid w:val="008E2E79"/>
    <w:rsid w:val="008E4458"/>
    <w:rsid w:val="008E63B9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5C90"/>
    <w:rsid w:val="00926200"/>
    <w:rsid w:val="0092743D"/>
    <w:rsid w:val="009308FD"/>
    <w:rsid w:val="00932494"/>
    <w:rsid w:val="00933B74"/>
    <w:rsid w:val="009408E2"/>
    <w:rsid w:val="00940C4F"/>
    <w:rsid w:val="009410DD"/>
    <w:rsid w:val="00942649"/>
    <w:rsid w:val="00946747"/>
    <w:rsid w:val="00947279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31FB"/>
    <w:rsid w:val="009832D1"/>
    <w:rsid w:val="009863BF"/>
    <w:rsid w:val="0098704B"/>
    <w:rsid w:val="00987DF6"/>
    <w:rsid w:val="009904D5"/>
    <w:rsid w:val="009917AA"/>
    <w:rsid w:val="0099245F"/>
    <w:rsid w:val="00992AB9"/>
    <w:rsid w:val="00994744"/>
    <w:rsid w:val="00994858"/>
    <w:rsid w:val="009948E1"/>
    <w:rsid w:val="00995FAE"/>
    <w:rsid w:val="00996051"/>
    <w:rsid w:val="00997670"/>
    <w:rsid w:val="009A3404"/>
    <w:rsid w:val="009A630D"/>
    <w:rsid w:val="009A69A6"/>
    <w:rsid w:val="009A6BCA"/>
    <w:rsid w:val="009A7215"/>
    <w:rsid w:val="009A7E88"/>
    <w:rsid w:val="009B07DE"/>
    <w:rsid w:val="009B0A4D"/>
    <w:rsid w:val="009B1910"/>
    <w:rsid w:val="009B236E"/>
    <w:rsid w:val="009B2D55"/>
    <w:rsid w:val="009B55E0"/>
    <w:rsid w:val="009B58F0"/>
    <w:rsid w:val="009B6F46"/>
    <w:rsid w:val="009C13C9"/>
    <w:rsid w:val="009C36E7"/>
    <w:rsid w:val="009C5C7A"/>
    <w:rsid w:val="009C72FB"/>
    <w:rsid w:val="009D03ED"/>
    <w:rsid w:val="009D0775"/>
    <w:rsid w:val="009D16A5"/>
    <w:rsid w:val="009D18B6"/>
    <w:rsid w:val="009D2A47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4B19"/>
    <w:rsid w:val="009E527B"/>
    <w:rsid w:val="009E5D57"/>
    <w:rsid w:val="009E7809"/>
    <w:rsid w:val="009E7F45"/>
    <w:rsid w:val="009F2C1A"/>
    <w:rsid w:val="009F4694"/>
    <w:rsid w:val="009F4DA5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0765"/>
    <w:rsid w:val="00A21A51"/>
    <w:rsid w:val="00A26FAE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51DA"/>
    <w:rsid w:val="00A66456"/>
    <w:rsid w:val="00A67A4D"/>
    <w:rsid w:val="00A67EC1"/>
    <w:rsid w:val="00A7394E"/>
    <w:rsid w:val="00A76B53"/>
    <w:rsid w:val="00A76B5F"/>
    <w:rsid w:val="00A80D1F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EB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1AB6"/>
    <w:rsid w:val="00AD4014"/>
    <w:rsid w:val="00AD613D"/>
    <w:rsid w:val="00AD67E5"/>
    <w:rsid w:val="00AD7FCF"/>
    <w:rsid w:val="00AE2050"/>
    <w:rsid w:val="00AE2DAA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1D8C"/>
    <w:rsid w:val="00B130BF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367DA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F14"/>
    <w:rsid w:val="00B6129A"/>
    <w:rsid w:val="00B6190D"/>
    <w:rsid w:val="00B65BF0"/>
    <w:rsid w:val="00B65F72"/>
    <w:rsid w:val="00B660CC"/>
    <w:rsid w:val="00B66191"/>
    <w:rsid w:val="00B66A23"/>
    <w:rsid w:val="00B66D6B"/>
    <w:rsid w:val="00B67514"/>
    <w:rsid w:val="00B737F2"/>
    <w:rsid w:val="00B73DB6"/>
    <w:rsid w:val="00B77722"/>
    <w:rsid w:val="00B77F69"/>
    <w:rsid w:val="00B82490"/>
    <w:rsid w:val="00B82861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11BD"/>
    <w:rsid w:val="00B92286"/>
    <w:rsid w:val="00B9270C"/>
    <w:rsid w:val="00B94705"/>
    <w:rsid w:val="00B95CFA"/>
    <w:rsid w:val="00B96AF8"/>
    <w:rsid w:val="00BA0F90"/>
    <w:rsid w:val="00BA31EA"/>
    <w:rsid w:val="00BA32F9"/>
    <w:rsid w:val="00BA3856"/>
    <w:rsid w:val="00BA4655"/>
    <w:rsid w:val="00BA65E3"/>
    <w:rsid w:val="00BA7CAE"/>
    <w:rsid w:val="00BA7D81"/>
    <w:rsid w:val="00BB0ED1"/>
    <w:rsid w:val="00BB18FC"/>
    <w:rsid w:val="00BB44BF"/>
    <w:rsid w:val="00BB59DC"/>
    <w:rsid w:val="00BB6091"/>
    <w:rsid w:val="00BB6A01"/>
    <w:rsid w:val="00BC2771"/>
    <w:rsid w:val="00BC4BD3"/>
    <w:rsid w:val="00BC705F"/>
    <w:rsid w:val="00BC76B2"/>
    <w:rsid w:val="00BC7BBC"/>
    <w:rsid w:val="00BD0779"/>
    <w:rsid w:val="00BD0A51"/>
    <w:rsid w:val="00BD32E3"/>
    <w:rsid w:val="00BD42DD"/>
    <w:rsid w:val="00BD482F"/>
    <w:rsid w:val="00BD500B"/>
    <w:rsid w:val="00BD56B5"/>
    <w:rsid w:val="00BD6631"/>
    <w:rsid w:val="00BD710E"/>
    <w:rsid w:val="00BE10FD"/>
    <w:rsid w:val="00BE1E69"/>
    <w:rsid w:val="00BE2251"/>
    <w:rsid w:val="00BE2F75"/>
    <w:rsid w:val="00BE3208"/>
    <w:rsid w:val="00BE71F8"/>
    <w:rsid w:val="00BE78E6"/>
    <w:rsid w:val="00BF073D"/>
    <w:rsid w:val="00BF2A1D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11A6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BD9"/>
    <w:rsid w:val="00C64E56"/>
    <w:rsid w:val="00C65080"/>
    <w:rsid w:val="00C6510F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9CB"/>
    <w:rsid w:val="00CA3A55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2674"/>
    <w:rsid w:val="00CC4295"/>
    <w:rsid w:val="00CC4F89"/>
    <w:rsid w:val="00CC5620"/>
    <w:rsid w:val="00CC57E1"/>
    <w:rsid w:val="00CC6927"/>
    <w:rsid w:val="00CC7C3E"/>
    <w:rsid w:val="00CC7D3B"/>
    <w:rsid w:val="00CD00D9"/>
    <w:rsid w:val="00CD4060"/>
    <w:rsid w:val="00CD486B"/>
    <w:rsid w:val="00CD4AC1"/>
    <w:rsid w:val="00CD5B58"/>
    <w:rsid w:val="00CD5EDB"/>
    <w:rsid w:val="00CD6AEA"/>
    <w:rsid w:val="00CD6DD8"/>
    <w:rsid w:val="00CD7401"/>
    <w:rsid w:val="00CE23BA"/>
    <w:rsid w:val="00CE2EFF"/>
    <w:rsid w:val="00CE3A6C"/>
    <w:rsid w:val="00CE3E56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3B0C"/>
    <w:rsid w:val="00D15425"/>
    <w:rsid w:val="00D16518"/>
    <w:rsid w:val="00D17CD4"/>
    <w:rsid w:val="00D20433"/>
    <w:rsid w:val="00D20C5A"/>
    <w:rsid w:val="00D210FC"/>
    <w:rsid w:val="00D24040"/>
    <w:rsid w:val="00D244AD"/>
    <w:rsid w:val="00D24E1C"/>
    <w:rsid w:val="00D24FAD"/>
    <w:rsid w:val="00D27990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13D8"/>
    <w:rsid w:val="00D518AF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7A7"/>
    <w:rsid w:val="00D87C2E"/>
    <w:rsid w:val="00D90A9F"/>
    <w:rsid w:val="00D91A4F"/>
    <w:rsid w:val="00D91AE2"/>
    <w:rsid w:val="00D92B44"/>
    <w:rsid w:val="00D959CE"/>
    <w:rsid w:val="00DA02DA"/>
    <w:rsid w:val="00DA0FFF"/>
    <w:rsid w:val="00DA1540"/>
    <w:rsid w:val="00DA2B68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DC5"/>
    <w:rsid w:val="00DC1121"/>
    <w:rsid w:val="00DC13C3"/>
    <w:rsid w:val="00DC2C49"/>
    <w:rsid w:val="00DC5B1A"/>
    <w:rsid w:val="00DC7211"/>
    <w:rsid w:val="00DC77E8"/>
    <w:rsid w:val="00DD1377"/>
    <w:rsid w:val="00DD43AC"/>
    <w:rsid w:val="00DD4565"/>
    <w:rsid w:val="00DD51FC"/>
    <w:rsid w:val="00DE003F"/>
    <w:rsid w:val="00DE4687"/>
    <w:rsid w:val="00DE55E6"/>
    <w:rsid w:val="00DF074F"/>
    <w:rsid w:val="00DF0750"/>
    <w:rsid w:val="00DF6623"/>
    <w:rsid w:val="00E03E91"/>
    <w:rsid w:val="00E06C64"/>
    <w:rsid w:val="00E07122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B88"/>
    <w:rsid w:val="00E51114"/>
    <w:rsid w:val="00E5123A"/>
    <w:rsid w:val="00E53E36"/>
    <w:rsid w:val="00E54EF6"/>
    <w:rsid w:val="00E54F5C"/>
    <w:rsid w:val="00E55128"/>
    <w:rsid w:val="00E55329"/>
    <w:rsid w:val="00E558AD"/>
    <w:rsid w:val="00E55E25"/>
    <w:rsid w:val="00E56341"/>
    <w:rsid w:val="00E569B0"/>
    <w:rsid w:val="00E56D45"/>
    <w:rsid w:val="00E611B1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4666"/>
    <w:rsid w:val="00EC4C90"/>
    <w:rsid w:val="00EC5AE4"/>
    <w:rsid w:val="00EC74BC"/>
    <w:rsid w:val="00EC7708"/>
    <w:rsid w:val="00ED0F79"/>
    <w:rsid w:val="00ED154D"/>
    <w:rsid w:val="00ED5528"/>
    <w:rsid w:val="00ED6EF0"/>
    <w:rsid w:val="00ED6FEB"/>
    <w:rsid w:val="00EE244C"/>
    <w:rsid w:val="00EE247D"/>
    <w:rsid w:val="00EE3B9F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63C7"/>
    <w:rsid w:val="00F07753"/>
    <w:rsid w:val="00F109C9"/>
    <w:rsid w:val="00F12C9A"/>
    <w:rsid w:val="00F13BD1"/>
    <w:rsid w:val="00F13CBF"/>
    <w:rsid w:val="00F13FAE"/>
    <w:rsid w:val="00F14F72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6227E"/>
    <w:rsid w:val="00F6393C"/>
    <w:rsid w:val="00F64C44"/>
    <w:rsid w:val="00F64CEF"/>
    <w:rsid w:val="00F656E6"/>
    <w:rsid w:val="00F676F8"/>
    <w:rsid w:val="00F704FF"/>
    <w:rsid w:val="00F70613"/>
    <w:rsid w:val="00F714DB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5F55"/>
    <w:rsid w:val="00F8713A"/>
    <w:rsid w:val="00F90712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30EE2-3A1B-4397-BCEF-2A0E9BA2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1329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8494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2016-01-20T14:32:00Z</dcterms:modified>
</cp:coreProperties>
</file>